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Черемховский район Иркутская область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Голуметское муниципальное образование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ДУМА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C635E" w:rsidRDefault="003C635E" w:rsidP="002A78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31.10.2012 г. № 30</w:t>
      </w:r>
    </w:p>
    <w:p w:rsidR="003C635E" w:rsidRDefault="003C635E" w:rsidP="002A78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с. Голуметь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передаче Контрольно-счетной палате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Черемховского районного муниципального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образования полномочий контрольно-счетного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C0F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органа Голуметского муниципального образования</w:t>
      </w:r>
    </w:p>
    <w:p w:rsidR="003C635E" w:rsidRPr="00AC0F7E" w:rsidRDefault="003C635E" w:rsidP="002A78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C635E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946">
        <w:rPr>
          <w:rFonts w:ascii="Times New Roman" w:hAnsi="Times New Roman" w:cs="Times New Roman"/>
          <w:sz w:val="28"/>
          <w:szCs w:val="28"/>
        </w:rPr>
        <w:t xml:space="preserve">Руководствуясь статьей 264.4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частью 4 </w:t>
      </w:r>
      <w:r w:rsidRPr="002D4946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4946">
        <w:rPr>
          <w:rFonts w:ascii="Times New Roman" w:hAnsi="Times New Roman" w:cs="Times New Roman"/>
          <w:sz w:val="28"/>
          <w:szCs w:val="28"/>
        </w:rPr>
        <w:t xml:space="preserve"> 15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Pr="002D4946">
        <w:rPr>
          <w:rFonts w:ascii="Times New Roman" w:hAnsi="Times New Roman" w:cs="Times New Roman"/>
          <w:sz w:val="28"/>
          <w:szCs w:val="28"/>
        </w:rPr>
        <w:t xml:space="preserve">131-ФЗ «Об общих принципах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частью 11 </w:t>
      </w:r>
      <w:r w:rsidRPr="002D4946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D4946">
        <w:rPr>
          <w:rFonts w:ascii="Times New Roman" w:hAnsi="Times New Roman" w:cs="Times New Roman"/>
          <w:sz w:val="28"/>
          <w:szCs w:val="28"/>
        </w:rPr>
        <w:t xml:space="preserve"> 3 Федерального закона от 07.02.2011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Pr="002D4946">
        <w:rPr>
          <w:rFonts w:ascii="Times New Roman" w:hAnsi="Times New Roman" w:cs="Times New Roman"/>
          <w:sz w:val="28"/>
          <w:szCs w:val="28"/>
        </w:rPr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статьями </w:t>
      </w:r>
      <w:r w:rsidRPr="007F1BEC">
        <w:rPr>
          <w:rFonts w:ascii="Times New Roman" w:hAnsi="Times New Roman" w:cs="Times New Roman"/>
          <w:sz w:val="28"/>
          <w:szCs w:val="28"/>
        </w:rPr>
        <w:t>10, 24 и 42</w:t>
      </w:r>
      <w:r w:rsidRPr="002D4946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2D494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Дума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2D494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3C635E" w:rsidRPr="00AC0F7E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C635E" w:rsidRPr="00441CB6" w:rsidRDefault="003C635E" w:rsidP="002A7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41CB6">
        <w:rPr>
          <w:rFonts w:ascii="Times New Roman" w:hAnsi="Times New Roman" w:cs="Times New Roman"/>
          <w:b/>
          <w:bCs/>
          <w:sz w:val="28"/>
          <w:szCs w:val="28"/>
        </w:rPr>
        <w:t>ешила:</w:t>
      </w:r>
    </w:p>
    <w:p w:rsidR="003C635E" w:rsidRPr="00AD28A3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D4946">
        <w:rPr>
          <w:rFonts w:ascii="Times New Roman" w:hAnsi="Times New Roman" w:cs="Times New Roman"/>
          <w:sz w:val="28"/>
          <w:szCs w:val="28"/>
        </w:rPr>
        <w:t xml:space="preserve">Заключить с Думой Черемховского районного муниципального образования соглашение о передаче Контрольно-счетной палате Черемховского районного муниципального образования полномочий контрольно-счетного органа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2D494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 </w:t>
      </w:r>
      <w:r w:rsidRPr="00AD28A3">
        <w:rPr>
          <w:rFonts w:ascii="Times New Roman" w:hAnsi="Times New Roman" w:cs="Times New Roman"/>
          <w:sz w:val="28"/>
          <w:szCs w:val="28"/>
        </w:rPr>
        <w:t>осуществлению внешнего муниципального финансового контроля.</w:t>
      </w:r>
    </w:p>
    <w:p w:rsidR="003C635E" w:rsidRPr="00AD28A3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D28A3">
        <w:rPr>
          <w:rFonts w:ascii="Times New Roman" w:hAnsi="Times New Roman" w:cs="Times New Roman"/>
          <w:sz w:val="28"/>
          <w:szCs w:val="28"/>
        </w:rPr>
        <w:t xml:space="preserve">Установить, что должностные лица Контрольно-счетной палаты Черемховского районного муниципального образования при осуществлении полномочий контрольно-счетного органа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AD28A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обладают правами должностных лиц контрольно-счетного органа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AD28A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установленными федеральными законами, законами Иркутской области.</w:t>
      </w:r>
    </w:p>
    <w:p w:rsidR="003C635E" w:rsidRPr="00AD28A3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D28A3">
        <w:rPr>
          <w:rFonts w:ascii="Times New Roman" w:hAnsi="Times New Roman" w:cs="Times New Roman"/>
          <w:sz w:val="28"/>
          <w:szCs w:val="28"/>
        </w:rPr>
        <w:t xml:space="preserve">Установить, что администрация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AD28A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перечисляет в бюджет Черемховского районного муниципального образования межбюджетные трансферты на осуществление преданных полномочий в объемах и в сроки, установленные указанным соглашением.</w:t>
      </w:r>
    </w:p>
    <w:p w:rsidR="003C635E" w:rsidRPr="00AD28A3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D28A3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подписания.</w:t>
      </w:r>
    </w:p>
    <w:p w:rsidR="003C635E" w:rsidRPr="00AD28A3" w:rsidRDefault="003C635E" w:rsidP="002A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28A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  <w:r w:rsidRPr="00AD28A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Лохову В. А. </w:t>
      </w:r>
    </w:p>
    <w:p w:rsidR="003C635E" w:rsidRPr="00AC0F7E" w:rsidRDefault="003C635E" w:rsidP="002A78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635E" w:rsidRPr="00AD28A3" w:rsidRDefault="003C635E" w:rsidP="002A7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8A3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Голуметского</w:t>
      </w:r>
    </w:p>
    <w:p w:rsidR="003C635E" w:rsidRPr="002A78D0" w:rsidRDefault="003C635E" w:rsidP="002A7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8A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D28A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В. А.</w:t>
      </w:r>
      <w:r w:rsidRPr="00AD2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Лохова</w:t>
      </w:r>
    </w:p>
    <w:p w:rsidR="003C635E" w:rsidRDefault="003C635E" w:rsidP="00AC0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35E" w:rsidRPr="00AC0F7E" w:rsidRDefault="003C635E" w:rsidP="00AC0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F7E">
        <w:rPr>
          <w:rFonts w:ascii="Times New Roman" w:hAnsi="Times New Roman" w:cs="Times New Roman"/>
          <w:sz w:val="24"/>
          <w:szCs w:val="24"/>
        </w:rPr>
        <w:t>В.П. Широкая</w:t>
      </w:r>
    </w:p>
    <w:p w:rsidR="003C635E" w:rsidRPr="00AC0F7E" w:rsidRDefault="003C635E" w:rsidP="00AC0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F7E">
        <w:rPr>
          <w:rFonts w:ascii="Times New Roman" w:hAnsi="Times New Roman" w:cs="Times New Roman"/>
          <w:sz w:val="24"/>
          <w:szCs w:val="24"/>
        </w:rPr>
        <w:t>8(39546) 43-3-16</w:t>
      </w:r>
    </w:p>
    <w:sectPr w:rsidR="003C635E" w:rsidRPr="00AC0F7E" w:rsidSect="002A78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8D0"/>
    <w:rsid w:val="00002249"/>
    <w:rsid w:val="00003709"/>
    <w:rsid w:val="000041DF"/>
    <w:rsid w:val="0000426A"/>
    <w:rsid w:val="000055B4"/>
    <w:rsid w:val="00006065"/>
    <w:rsid w:val="000078B9"/>
    <w:rsid w:val="0001175A"/>
    <w:rsid w:val="00014A5D"/>
    <w:rsid w:val="00015424"/>
    <w:rsid w:val="00015605"/>
    <w:rsid w:val="00015B21"/>
    <w:rsid w:val="0001739B"/>
    <w:rsid w:val="00017680"/>
    <w:rsid w:val="00021F2A"/>
    <w:rsid w:val="0002254B"/>
    <w:rsid w:val="00022681"/>
    <w:rsid w:val="000238F9"/>
    <w:rsid w:val="0002624B"/>
    <w:rsid w:val="00026A0B"/>
    <w:rsid w:val="00030E63"/>
    <w:rsid w:val="00031746"/>
    <w:rsid w:val="00033928"/>
    <w:rsid w:val="00033EF8"/>
    <w:rsid w:val="0003466F"/>
    <w:rsid w:val="00034950"/>
    <w:rsid w:val="0003495E"/>
    <w:rsid w:val="000370BA"/>
    <w:rsid w:val="0004252E"/>
    <w:rsid w:val="0004345F"/>
    <w:rsid w:val="00043C99"/>
    <w:rsid w:val="00045878"/>
    <w:rsid w:val="000458CD"/>
    <w:rsid w:val="000459B6"/>
    <w:rsid w:val="0004749E"/>
    <w:rsid w:val="000475EF"/>
    <w:rsid w:val="0005033E"/>
    <w:rsid w:val="00050357"/>
    <w:rsid w:val="0005376D"/>
    <w:rsid w:val="00053DC9"/>
    <w:rsid w:val="000545CE"/>
    <w:rsid w:val="00056845"/>
    <w:rsid w:val="000568A5"/>
    <w:rsid w:val="000626CC"/>
    <w:rsid w:val="00062767"/>
    <w:rsid w:val="000634C7"/>
    <w:rsid w:val="00063888"/>
    <w:rsid w:val="000642D0"/>
    <w:rsid w:val="00064C12"/>
    <w:rsid w:val="00064C26"/>
    <w:rsid w:val="0006521E"/>
    <w:rsid w:val="0006656E"/>
    <w:rsid w:val="00070242"/>
    <w:rsid w:val="00070C3B"/>
    <w:rsid w:val="00070EA0"/>
    <w:rsid w:val="0007242E"/>
    <w:rsid w:val="00072A41"/>
    <w:rsid w:val="000733D6"/>
    <w:rsid w:val="00074A67"/>
    <w:rsid w:val="00074C08"/>
    <w:rsid w:val="00075CB9"/>
    <w:rsid w:val="00077DFF"/>
    <w:rsid w:val="0008079E"/>
    <w:rsid w:val="00080A45"/>
    <w:rsid w:val="00081A13"/>
    <w:rsid w:val="000824E3"/>
    <w:rsid w:val="00082571"/>
    <w:rsid w:val="000840F4"/>
    <w:rsid w:val="000849D6"/>
    <w:rsid w:val="0008508E"/>
    <w:rsid w:val="000851D5"/>
    <w:rsid w:val="00085269"/>
    <w:rsid w:val="000857E8"/>
    <w:rsid w:val="0008622E"/>
    <w:rsid w:val="00086E7E"/>
    <w:rsid w:val="0009162C"/>
    <w:rsid w:val="000926A2"/>
    <w:rsid w:val="00092D06"/>
    <w:rsid w:val="000932DF"/>
    <w:rsid w:val="0009332D"/>
    <w:rsid w:val="00093959"/>
    <w:rsid w:val="00093C08"/>
    <w:rsid w:val="0009401F"/>
    <w:rsid w:val="000945BF"/>
    <w:rsid w:val="00097B6A"/>
    <w:rsid w:val="000A00A8"/>
    <w:rsid w:val="000A0527"/>
    <w:rsid w:val="000A1319"/>
    <w:rsid w:val="000A2F26"/>
    <w:rsid w:val="000A3626"/>
    <w:rsid w:val="000A49D1"/>
    <w:rsid w:val="000A67BE"/>
    <w:rsid w:val="000A7214"/>
    <w:rsid w:val="000B0D00"/>
    <w:rsid w:val="000B0D3E"/>
    <w:rsid w:val="000B1116"/>
    <w:rsid w:val="000B2A6B"/>
    <w:rsid w:val="000B3911"/>
    <w:rsid w:val="000B4CC3"/>
    <w:rsid w:val="000B7E8D"/>
    <w:rsid w:val="000C0286"/>
    <w:rsid w:val="000C0E0C"/>
    <w:rsid w:val="000C14C0"/>
    <w:rsid w:val="000C2E87"/>
    <w:rsid w:val="000C32E6"/>
    <w:rsid w:val="000C4B76"/>
    <w:rsid w:val="000C4DC0"/>
    <w:rsid w:val="000C609E"/>
    <w:rsid w:val="000C6498"/>
    <w:rsid w:val="000D02E9"/>
    <w:rsid w:val="000D2003"/>
    <w:rsid w:val="000D3465"/>
    <w:rsid w:val="000D5258"/>
    <w:rsid w:val="000D631A"/>
    <w:rsid w:val="000D720B"/>
    <w:rsid w:val="000E08BE"/>
    <w:rsid w:val="000E284C"/>
    <w:rsid w:val="000E3025"/>
    <w:rsid w:val="000E318A"/>
    <w:rsid w:val="000E340F"/>
    <w:rsid w:val="000E37FC"/>
    <w:rsid w:val="000E3976"/>
    <w:rsid w:val="000E4532"/>
    <w:rsid w:val="000E7AC1"/>
    <w:rsid w:val="000F02F9"/>
    <w:rsid w:val="000F1258"/>
    <w:rsid w:val="000F14B6"/>
    <w:rsid w:val="000F1878"/>
    <w:rsid w:val="000F1AF0"/>
    <w:rsid w:val="000F1FFA"/>
    <w:rsid w:val="000F2164"/>
    <w:rsid w:val="000F22FE"/>
    <w:rsid w:val="000F438E"/>
    <w:rsid w:val="000F5AD1"/>
    <w:rsid w:val="000F67F4"/>
    <w:rsid w:val="000F6973"/>
    <w:rsid w:val="000F7240"/>
    <w:rsid w:val="000F73A5"/>
    <w:rsid w:val="000F78B8"/>
    <w:rsid w:val="00101DBB"/>
    <w:rsid w:val="0010246A"/>
    <w:rsid w:val="00103248"/>
    <w:rsid w:val="00103DC1"/>
    <w:rsid w:val="00104C7A"/>
    <w:rsid w:val="00104F48"/>
    <w:rsid w:val="001056C9"/>
    <w:rsid w:val="00105FBF"/>
    <w:rsid w:val="00106BFB"/>
    <w:rsid w:val="001108F7"/>
    <w:rsid w:val="001117E5"/>
    <w:rsid w:val="00112DD3"/>
    <w:rsid w:val="00114B54"/>
    <w:rsid w:val="00115BFF"/>
    <w:rsid w:val="001167FD"/>
    <w:rsid w:val="0011692D"/>
    <w:rsid w:val="00121012"/>
    <w:rsid w:val="00121BCF"/>
    <w:rsid w:val="0012241C"/>
    <w:rsid w:val="00122AC3"/>
    <w:rsid w:val="001232BD"/>
    <w:rsid w:val="00124D68"/>
    <w:rsid w:val="00124FF5"/>
    <w:rsid w:val="00125D28"/>
    <w:rsid w:val="00126B7B"/>
    <w:rsid w:val="001279B2"/>
    <w:rsid w:val="00127A1D"/>
    <w:rsid w:val="00130545"/>
    <w:rsid w:val="00130900"/>
    <w:rsid w:val="00130AD0"/>
    <w:rsid w:val="0013116D"/>
    <w:rsid w:val="001343BC"/>
    <w:rsid w:val="001365BB"/>
    <w:rsid w:val="00136AA6"/>
    <w:rsid w:val="0014168B"/>
    <w:rsid w:val="00141C7C"/>
    <w:rsid w:val="00142D30"/>
    <w:rsid w:val="00142D88"/>
    <w:rsid w:val="00143515"/>
    <w:rsid w:val="001435B5"/>
    <w:rsid w:val="00144EE7"/>
    <w:rsid w:val="001462AB"/>
    <w:rsid w:val="00147AF2"/>
    <w:rsid w:val="00152B7D"/>
    <w:rsid w:val="00152CF4"/>
    <w:rsid w:val="001534A0"/>
    <w:rsid w:val="00156CAA"/>
    <w:rsid w:val="00156D4D"/>
    <w:rsid w:val="00156FBF"/>
    <w:rsid w:val="001575E8"/>
    <w:rsid w:val="00157D10"/>
    <w:rsid w:val="00157F3F"/>
    <w:rsid w:val="00161501"/>
    <w:rsid w:val="00161D1A"/>
    <w:rsid w:val="00164476"/>
    <w:rsid w:val="001650CD"/>
    <w:rsid w:val="00166F6A"/>
    <w:rsid w:val="00171CB4"/>
    <w:rsid w:val="00173E2C"/>
    <w:rsid w:val="00174B83"/>
    <w:rsid w:val="001754E5"/>
    <w:rsid w:val="00176F22"/>
    <w:rsid w:val="001808F4"/>
    <w:rsid w:val="00182F30"/>
    <w:rsid w:val="00185124"/>
    <w:rsid w:val="00185C80"/>
    <w:rsid w:val="00185D4A"/>
    <w:rsid w:val="00187AC7"/>
    <w:rsid w:val="00190DE0"/>
    <w:rsid w:val="00191C30"/>
    <w:rsid w:val="0019396D"/>
    <w:rsid w:val="00194137"/>
    <w:rsid w:val="0019423A"/>
    <w:rsid w:val="00194F22"/>
    <w:rsid w:val="00195A5B"/>
    <w:rsid w:val="00197698"/>
    <w:rsid w:val="00197E8D"/>
    <w:rsid w:val="001A2D34"/>
    <w:rsid w:val="001A33E3"/>
    <w:rsid w:val="001A39EB"/>
    <w:rsid w:val="001A3C87"/>
    <w:rsid w:val="001B0CAB"/>
    <w:rsid w:val="001B20FC"/>
    <w:rsid w:val="001B2250"/>
    <w:rsid w:val="001B3D15"/>
    <w:rsid w:val="001B4D47"/>
    <w:rsid w:val="001B635A"/>
    <w:rsid w:val="001B67DA"/>
    <w:rsid w:val="001B6E23"/>
    <w:rsid w:val="001B7780"/>
    <w:rsid w:val="001B7BF6"/>
    <w:rsid w:val="001B7F5A"/>
    <w:rsid w:val="001C0A38"/>
    <w:rsid w:val="001C11B5"/>
    <w:rsid w:val="001C22C0"/>
    <w:rsid w:val="001C2ACA"/>
    <w:rsid w:val="001C40F7"/>
    <w:rsid w:val="001C4C23"/>
    <w:rsid w:val="001C4E84"/>
    <w:rsid w:val="001C55D7"/>
    <w:rsid w:val="001C74B4"/>
    <w:rsid w:val="001C75B2"/>
    <w:rsid w:val="001D1087"/>
    <w:rsid w:val="001D1BFE"/>
    <w:rsid w:val="001D2372"/>
    <w:rsid w:val="001D2AE3"/>
    <w:rsid w:val="001D2B32"/>
    <w:rsid w:val="001D2F2B"/>
    <w:rsid w:val="001D4181"/>
    <w:rsid w:val="001D42C0"/>
    <w:rsid w:val="001D5832"/>
    <w:rsid w:val="001D7056"/>
    <w:rsid w:val="001E055D"/>
    <w:rsid w:val="001E0841"/>
    <w:rsid w:val="001E0A9C"/>
    <w:rsid w:val="001E0FF4"/>
    <w:rsid w:val="001E10E6"/>
    <w:rsid w:val="001E1146"/>
    <w:rsid w:val="001E14FC"/>
    <w:rsid w:val="001E18F0"/>
    <w:rsid w:val="001E1C2A"/>
    <w:rsid w:val="001E47AD"/>
    <w:rsid w:val="001E7A83"/>
    <w:rsid w:val="001F2DFB"/>
    <w:rsid w:val="001F3FE7"/>
    <w:rsid w:val="001F53E0"/>
    <w:rsid w:val="001F5BAB"/>
    <w:rsid w:val="001F68A9"/>
    <w:rsid w:val="001F6BD2"/>
    <w:rsid w:val="001F778C"/>
    <w:rsid w:val="001F79E6"/>
    <w:rsid w:val="001F7B36"/>
    <w:rsid w:val="001F7F94"/>
    <w:rsid w:val="00204978"/>
    <w:rsid w:val="00205763"/>
    <w:rsid w:val="00205C75"/>
    <w:rsid w:val="00206F18"/>
    <w:rsid w:val="00207C83"/>
    <w:rsid w:val="002111EC"/>
    <w:rsid w:val="00211E95"/>
    <w:rsid w:val="0021215B"/>
    <w:rsid w:val="0021268D"/>
    <w:rsid w:val="00213C1D"/>
    <w:rsid w:val="0021413C"/>
    <w:rsid w:val="002167C6"/>
    <w:rsid w:val="00216CC3"/>
    <w:rsid w:val="00217A4F"/>
    <w:rsid w:val="00222ACB"/>
    <w:rsid w:val="00222BC7"/>
    <w:rsid w:val="002238C2"/>
    <w:rsid w:val="002259B3"/>
    <w:rsid w:val="00225B48"/>
    <w:rsid w:val="00227073"/>
    <w:rsid w:val="002305F8"/>
    <w:rsid w:val="002341F9"/>
    <w:rsid w:val="00234BFA"/>
    <w:rsid w:val="0023573B"/>
    <w:rsid w:val="00235894"/>
    <w:rsid w:val="00237CA2"/>
    <w:rsid w:val="002404E5"/>
    <w:rsid w:val="002409F1"/>
    <w:rsid w:val="0024123B"/>
    <w:rsid w:val="0024186E"/>
    <w:rsid w:val="002424DD"/>
    <w:rsid w:val="00243A8E"/>
    <w:rsid w:val="00244342"/>
    <w:rsid w:val="002448A8"/>
    <w:rsid w:val="00247822"/>
    <w:rsid w:val="00247DC2"/>
    <w:rsid w:val="00250865"/>
    <w:rsid w:val="00250E2F"/>
    <w:rsid w:val="002519CB"/>
    <w:rsid w:val="002529BD"/>
    <w:rsid w:val="002536E2"/>
    <w:rsid w:val="00256DA9"/>
    <w:rsid w:val="00257C1D"/>
    <w:rsid w:val="00260626"/>
    <w:rsid w:val="00261A05"/>
    <w:rsid w:val="00261BC1"/>
    <w:rsid w:val="00262E6D"/>
    <w:rsid w:val="00264BC9"/>
    <w:rsid w:val="00264C73"/>
    <w:rsid w:val="00264DD9"/>
    <w:rsid w:val="00265842"/>
    <w:rsid w:val="00272EE1"/>
    <w:rsid w:val="00273223"/>
    <w:rsid w:val="00275BEB"/>
    <w:rsid w:val="00275F48"/>
    <w:rsid w:val="002762E4"/>
    <w:rsid w:val="0027660B"/>
    <w:rsid w:val="00277566"/>
    <w:rsid w:val="0028006B"/>
    <w:rsid w:val="0028019A"/>
    <w:rsid w:val="00280E97"/>
    <w:rsid w:val="0028100D"/>
    <w:rsid w:val="00281AE8"/>
    <w:rsid w:val="00285E28"/>
    <w:rsid w:val="0028608E"/>
    <w:rsid w:val="002862BE"/>
    <w:rsid w:val="002863AB"/>
    <w:rsid w:val="002868E4"/>
    <w:rsid w:val="0028774D"/>
    <w:rsid w:val="00290BC9"/>
    <w:rsid w:val="002910DD"/>
    <w:rsid w:val="00292160"/>
    <w:rsid w:val="002936F4"/>
    <w:rsid w:val="002941E8"/>
    <w:rsid w:val="00295234"/>
    <w:rsid w:val="002954BC"/>
    <w:rsid w:val="00296B15"/>
    <w:rsid w:val="00297D08"/>
    <w:rsid w:val="002A1061"/>
    <w:rsid w:val="002A1454"/>
    <w:rsid w:val="002A2147"/>
    <w:rsid w:val="002A2527"/>
    <w:rsid w:val="002A2FE3"/>
    <w:rsid w:val="002A3223"/>
    <w:rsid w:val="002A32BC"/>
    <w:rsid w:val="002A4580"/>
    <w:rsid w:val="002A6956"/>
    <w:rsid w:val="002A78D0"/>
    <w:rsid w:val="002B0291"/>
    <w:rsid w:val="002B1AA0"/>
    <w:rsid w:val="002B296A"/>
    <w:rsid w:val="002B61FE"/>
    <w:rsid w:val="002B6ECE"/>
    <w:rsid w:val="002B7632"/>
    <w:rsid w:val="002B784A"/>
    <w:rsid w:val="002C0A25"/>
    <w:rsid w:val="002C149A"/>
    <w:rsid w:val="002C1825"/>
    <w:rsid w:val="002C1E78"/>
    <w:rsid w:val="002C2DC1"/>
    <w:rsid w:val="002C5069"/>
    <w:rsid w:val="002C5783"/>
    <w:rsid w:val="002C6606"/>
    <w:rsid w:val="002C66C8"/>
    <w:rsid w:val="002C66D2"/>
    <w:rsid w:val="002D0C1B"/>
    <w:rsid w:val="002D0F06"/>
    <w:rsid w:val="002D1217"/>
    <w:rsid w:val="002D1A63"/>
    <w:rsid w:val="002D26B1"/>
    <w:rsid w:val="002D3310"/>
    <w:rsid w:val="002D36F4"/>
    <w:rsid w:val="002D3AA8"/>
    <w:rsid w:val="002D4946"/>
    <w:rsid w:val="002D4FDD"/>
    <w:rsid w:val="002D55AD"/>
    <w:rsid w:val="002D57C7"/>
    <w:rsid w:val="002D5C69"/>
    <w:rsid w:val="002D77AB"/>
    <w:rsid w:val="002D7F1D"/>
    <w:rsid w:val="002E116F"/>
    <w:rsid w:val="002E1E62"/>
    <w:rsid w:val="002E5A7F"/>
    <w:rsid w:val="002E6B24"/>
    <w:rsid w:val="002F303D"/>
    <w:rsid w:val="002F3A5D"/>
    <w:rsid w:val="002F5894"/>
    <w:rsid w:val="002F702D"/>
    <w:rsid w:val="002F7484"/>
    <w:rsid w:val="00300F89"/>
    <w:rsid w:val="0030191B"/>
    <w:rsid w:val="00301A26"/>
    <w:rsid w:val="00302D75"/>
    <w:rsid w:val="00303ADD"/>
    <w:rsid w:val="00304D2E"/>
    <w:rsid w:val="003050E0"/>
    <w:rsid w:val="00306E82"/>
    <w:rsid w:val="003113E5"/>
    <w:rsid w:val="00311A66"/>
    <w:rsid w:val="00313BEA"/>
    <w:rsid w:val="0031407C"/>
    <w:rsid w:val="00314800"/>
    <w:rsid w:val="00316F34"/>
    <w:rsid w:val="00320EEF"/>
    <w:rsid w:val="00322B84"/>
    <w:rsid w:val="0032315F"/>
    <w:rsid w:val="00323469"/>
    <w:rsid w:val="00323923"/>
    <w:rsid w:val="00324CEA"/>
    <w:rsid w:val="00325C07"/>
    <w:rsid w:val="00325FE5"/>
    <w:rsid w:val="00326176"/>
    <w:rsid w:val="00332E35"/>
    <w:rsid w:val="0033393C"/>
    <w:rsid w:val="003339CA"/>
    <w:rsid w:val="00333F4F"/>
    <w:rsid w:val="00334375"/>
    <w:rsid w:val="00335971"/>
    <w:rsid w:val="00336C33"/>
    <w:rsid w:val="0033705A"/>
    <w:rsid w:val="003402C5"/>
    <w:rsid w:val="00340742"/>
    <w:rsid w:val="00340953"/>
    <w:rsid w:val="00340CFB"/>
    <w:rsid w:val="0034213D"/>
    <w:rsid w:val="003437F3"/>
    <w:rsid w:val="00343AD8"/>
    <w:rsid w:val="00344319"/>
    <w:rsid w:val="0034511F"/>
    <w:rsid w:val="0034610E"/>
    <w:rsid w:val="003478C1"/>
    <w:rsid w:val="00347ED0"/>
    <w:rsid w:val="00351339"/>
    <w:rsid w:val="00351DCF"/>
    <w:rsid w:val="00352592"/>
    <w:rsid w:val="003528E0"/>
    <w:rsid w:val="003550B2"/>
    <w:rsid w:val="00356116"/>
    <w:rsid w:val="003562AA"/>
    <w:rsid w:val="0035797D"/>
    <w:rsid w:val="00357DA5"/>
    <w:rsid w:val="0036047D"/>
    <w:rsid w:val="003606EC"/>
    <w:rsid w:val="003609DB"/>
    <w:rsid w:val="003618F0"/>
    <w:rsid w:val="00365083"/>
    <w:rsid w:val="00365A75"/>
    <w:rsid w:val="00367ACD"/>
    <w:rsid w:val="00367EF2"/>
    <w:rsid w:val="003716FA"/>
    <w:rsid w:val="003720E0"/>
    <w:rsid w:val="00373A4F"/>
    <w:rsid w:val="0037419F"/>
    <w:rsid w:val="00377649"/>
    <w:rsid w:val="00380CE3"/>
    <w:rsid w:val="00380DAA"/>
    <w:rsid w:val="00382930"/>
    <w:rsid w:val="00383305"/>
    <w:rsid w:val="00384188"/>
    <w:rsid w:val="0038419C"/>
    <w:rsid w:val="00385098"/>
    <w:rsid w:val="003868EF"/>
    <w:rsid w:val="00386B41"/>
    <w:rsid w:val="003876A3"/>
    <w:rsid w:val="003904CD"/>
    <w:rsid w:val="00393000"/>
    <w:rsid w:val="003958D1"/>
    <w:rsid w:val="00395B81"/>
    <w:rsid w:val="00395D97"/>
    <w:rsid w:val="003A46D8"/>
    <w:rsid w:val="003A4703"/>
    <w:rsid w:val="003B0470"/>
    <w:rsid w:val="003B1B4E"/>
    <w:rsid w:val="003B1C7F"/>
    <w:rsid w:val="003B1CB4"/>
    <w:rsid w:val="003B1E1F"/>
    <w:rsid w:val="003B21B8"/>
    <w:rsid w:val="003B236D"/>
    <w:rsid w:val="003B259E"/>
    <w:rsid w:val="003B28B4"/>
    <w:rsid w:val="003B35F7"/>
    <w:rsid w:val="003B5C1A"/>
    <w:rsid w:val="003B5FD7"/>
    <w:rsid w:val="003B6575"/>
    <w:rsid w:val="003B6891"/>
    <w:rsid w:val="003B7401"/>
    <w:rsid w:val="003B7CA4"/>
    <w:rsid w:val="003C0E42"/>
    <w:rsid w:val="003C1EB4"/>
    <w:rsid w:val="003C1FDE"/>
    <w:rsid w:val="003C350F"/>
    <w:rsid w:val="003C3CF4"/>
    <w:rsid w:val="003C4816"/>
    <w:rsid w:val="003C5EA9"/>
    <w:rsid w:val="003C635E"/>
    <w:rsid w:val="003C7E2B"/>
    <w:rsid w:val="003D035E"/>
    <w:rsid w:val="003D0837"/>
    <w:rsid w:val="003D0C01"/>
    <w:rsid w:val="003D18F1"/>
    <w:rsid w:val="003D1F71"/>
    <w:rsid w:val="003D2AC0"/>
    <w:rsid w:val="003D2FAC"/>
    <w:rsid w:val="003D3080"/>
    <w:rsid w:val="003D461F"/>
    <w:rsid w:val="003D46B4"/>
    <w:rsid w:val="003D4A80"/>
    <w:rsid w:val="003D4C6B"/>
    <w:rsid w:val="003D6117"/>
    <w:rsid w:val="003D66F9"/>
    <w:rsid w:val="003D679D"/>
    <w:rsid w:val="003D6C52"/>
    <w:rsid w:val="003D7219"/>
    <w:rsid w:val="003E08BF"/>
    <w:rsid w:val="003E1C4B"/>
    <w:rsid w:val="003E2A71"/>
    <w:rsid w:val="003E3357"/>
    <w:rsid w:val="003E651C"/>
    <w:rsid w:val="003E6A2C"/>
    <w:rsid w:val="003F1048"/>
    <w:rsid w:val="003F2578"/>
    <w:rsid w:val="003F3342"/>
    <w:rsid w:val="003F3705"/>
    <w:rsid w:val="003F4B44"/>
    <w:rsid w:val="003F5024"/>
    <w:rsid w:val="003F5BAD"/>
    <w:rsid w:val="003F5D71"/>
    <w:rsid w:val="003F66A2"/>
    <w:rsid w:val="003F70E4"/>
    <w:rsid w:val="003F784D"/>
    <w:rsid w:val="003F7D92"/>
    <w:rsid w:val="00401A1A"/>
    <w:rsid w:val="00402F01"/>
    <w:rsid w:val="004031AF"/>
    <w:rsid w:val="004076A3"/>
    <w:rsid w:val="00410DE3"/>
    <w:rsid w:val="004110F9"/>
    <w:rsid w:val="004131B1"/>
    <w:rsid w:val="00414C2F"/>
    <w:rsid w:val="004158FF"/>
    <w:rsid w:val="0042095E"/>
    <w:rsid w:val="00421615"/>
    <w:rsid w:val="00421FD2"/>
    <w:rsid w:val="004256FC"/>
    <w:rsid w:val="004263BC"/>
    <w:rsid w:val="004271F0"/>
    <w:rsid w:val="004273EF"/>
    <w:rsid w:val="004318A2"/>
    <w:rsid w:val="00432558"/>
    <w:rsid w:val="0043389E"/>
    <w:rsid w:val="004345E1"/>
    <w:rsid w:val="0043562C"/>
    <w:rsid w:val="004365D3"/>
    <w:rsid w:val="00436D17"/>
    <w:rsid w:val="004372F3"/>
    <w:rsid w:val="00437AB8"/>
    <w:rsid w:val="00437FA5"/>
    <w:rsid w:val="004406BB"/>
    <w:rsid w:val="00441CB6"/>
    <w:rsid w:val="00444E6B"/>
    <w:rsid w:val="00445F0D"/>
    <w:rsid w:val="00446E4A"/>
    <w:rsid w:val="00447EA6"/>
    <w:rsid w:val="00450D83"/>
    <w:rsid w:val="0045139B"/>
    <w:rsid w:val="0045144C"/>
    <w:rsid w:val="004522AF"/>
    <w:rsid w:val="00452569"/>
    <w:rsid w:val="00452B86"/>
    <w:rsid w:val="00452D14"/>
    <w:rsid w:val="00452DD7"/>
    <w:rsid w:val="00453874"/>
    <w:rsid w:val="00453FFC"/>
    <w:rsid w:val="00454CC7"/>
    <w:rsid w:val="0045709A"/>
    <w:rsid w:val="00457329"/>
    <w:rsid w:val="00457B24"/>
    <w:rsid w:val="00457CC3"/>
    <w:rsid w:val="004617DA"/>
    <w:rsid w:val="00461A4B"/>
    <w:rsid w:val="00463843"/>
    <w:rsid w:val="00463E98"/>
    <w:rsid w:val="0046687B"/>
    <w:rsid w:val="004679FE"/>
    <w:rsid w:val="004702AE"/>
    <w:rsid w:val="0047088F"/>
    <w:rsid w:val="00471184"/>
    <w:rsid w:val="00472623"/>
    <w:rsid w:val="00472C7D"/>
    <w:rsid w:val="004734E1"/>
    <w:rsid w:val="00474265"/>
    <w:rsid w:val="00476136"/>
    <w:rsid w:val="004805D4"/>
    <w:rsid w:val="00480814"/>
    <w:rsid w:val="004809FB"/>
    <w:rsid w:val="00481010"/>
    <w:rsid w:val="00481471"/>
    <w:rsid w:val="00484023"/>
    <w:rsid w:val="004841C9"/>
    <w:rsid w:val="00485551"/>
    <w:rsid w:val="00485672"/>
    <w:rsid w:val="004865AF"/>
    <w:rsid w:val="00487040"/>
    <w:rsid w:val="0048771A"/>
    <w:rsid w:val="00487B76"/>
    <w:rsid w:val="00491354"/>
    <w:rsid w:val="00493017"/>
    <w:rsid w:val="00495B82"/>
    <w:rsid w:val="00496938"/>
    <w:rsid w:val="00496975"/>
    <w:rsid w:val="00496C21"/>
    <w:rsid w:val="004A06AC"/>
    <w:rsid w:val="004A1429"/>
    <w:rsid w:val="004A185F"/>
    <w:rsid w:val="004A1D7E"/>
    <w:rsid w:val="004A393A"/>
    <w:rsid w:val="004A4F2F"/>
    <w:rsid w:val="004A65EE"/>
    <w:rsid w:val="004A6EE6"/>
    <w:rsid w:val="004B03B0"/>
    <w:rsid w:val="004B1E8D"/>
    <w:rsid w:val="004B23D2"/>
    <w:rsid w:val="004B2788"/>
    <w:rsid w:val="004B5942"/>
    <w:rsid w:val="004B677B"/>
    <w:rsid w:val="004C22E2"/>
    <w:rsid w:val="004C24E4"/>
    <w:rsid w:val="004C26AA"/>
    <w:rsid w:val="004C30B3"/>
    <w:rsid w:val="004C3D42"/>
    <w:rsid w:val="004C5579"/>
    <w:rsid w:val="004C777C"/>
    <w:rsid w:val="004D0F40"/>
    <w:rsid w:val="004D12D0"/>
    <w:rsid w:val="004D1741"/>
    <w:rsid w:val="004D226C"/>
    <w:rsid w:val="004D2412"/>
    <w:rsid w:val="004D39B6"/>
    <w:rsid w:val="004D5FA4"/>
    <w:rsid w:val="004D61ED"/>
    <w:rsid w:val="004D6280"/>
    <w:rsid w:val="004D64F5"/>
    <w:rsid w:val="004D7613"/>
    <w:rsid w:val="004E009F"/>
    <w:rsid w:val="004E1E0A"/>
    <w:rsid w:val="004E2F60"/>
    <w:rsid w:val="004E3406"/>
    <w:rsid w:val="004E4299"/>
    <w:rsid w:val="004E4704"/>
    <w:rsid w:val="004E52E9"/>
    <w:rsid w:val="004F2578"/>
    <w:rsid w:val="004F2DA8"/>
    <w:rsid w:val="004F48A5"/>
    <w:rsid w:val="004F5076"/>
    <w:rsid w:val="004F5927"/>
    <w:rsid w:val="004F76D6"/>
    <w:rsid w:val="0050055A"/>
    <w:rsid w:val="0050102A"/>
    <w:rsid w:val="00501786"/>
    <w:rsid w:val="005023CE"/>
    <w:rsid w:val="00502CA6"/>
    <w:rsid w:val="00502D08"/>
    <w:rsid w:val="00504FDF"/>
    <w:rsid w:val="00505898"/>
    <w:rsid w:val="00507343"/>
    <w:rsid w:val="00507DD0"/>
    <w:rsid w:val="00510C6B"/>
    <w:rsid w:val="0051174C"/>
    <w:rsid w:val="00512858"/>
    <w:rsid w:val="00512A28"/>
    <w:rsid w:val="005131DA"/>
    <w:rsid w:val="00514729"/>
    <w:rsid w:val="005152B5"/>
    <w:rsid w:val="00516351"/>
    <w:rsid w:val="00517167"/>
    <w:rsid w:val="005175BD"/>
    <w:rsid w:val="005178B3"/>
    <w:rsid w:val="00517A1B"/>
    <w:rsid w:val="00517ADD"/>
    <w:rsid w:val="00521084"/>
    <w:rsid w:val="00521C63"/>
    <w:rsid w:val="0052242C"/>
    <w:rsid w:val="00522AC9"/>
    <w:rsid w:val="005237E7"/>
    <w:rsid w:val="00523A60"/>
    <w:rsid w:val="005252E6"/>
    <w:rsid w:val="0052585F"/>
    <w:rsid w:val="00525A59"/>
    <w:rsid w:val="00526B3C"/>
    <w:rsid w:val="005278CA"/>
    <w:rsid w:val="00527908"/>
    <w:rsid w:val="00530234"/>
    <w:rsid w:val="0053049F"/>
    <w:rsid w:val="00530AD2"/>
    <w:rsid w:val="00530C4A"/>
    <w:rsid w:val="005312C4"/>
    <w:rsid w:val="00531414"/>
    <w:rsid w:val="00531BF7"/>
    <w:rsid w:val="00531F16"/>
    <w:rsid w:val="00532410"/>
    <w:rsid w:val="0053284F"/>
    <w:rsid w:val="00533963"/>
    <w:rsid w:val="00534957"/>
    <w:rsid w:val="00534F30"/>
    <w:rsid w:val="00534F79"/>
    <w:rsid w:val="00536B7B"/>
    <w:rsid w:val="00537600"/>
    <w:rsid w:val="0054259A"/>
    <w:rsid w:val="00544B2F"/>
    <w:rsid w:val="00544BF4"/>
    <w:rsid w:val="00544DFC"/>
    <w:rsid w:val="00545214"/>
    <w:rsid w:val="00545ADB"/>
    <w:rsid w:val="00546AA8"/>
    <w:rsid w:val="00550659"/>
    <w:rsid w:val="00550990"/>
    <w:rsid w:val="00550BAD"/>
    <w:rsid w:val="0055113C"/>
    <w:rsid w:val="005537A0"/>
    <w:rsid w:val="00554EAD"/>
    <w:rsid w:val="00555FD4"/>
    <w:rsid w:val="005562DF"/>
    <w:rsid w:val="00557B7D"/>
    <w:rsid w:val="0056121D"/>
    <w:rsid w:val="005623ED"/>
    <w:rsid w:val="0056255A"/>
    <w:rsid w:val="00562ACC"/>
    <w:rsid w:val="00563230"/>
    <w:rsid w:val="005638AF"/>
    <w:rsid w:val="00564575"/>
    <w:rsid w:val="005656D7"/>
    <w:rsid w:val="00570764"/>
    <w:rsid w:val="005710E1"/>
    <w:rsid w:val="00573228"/>
    <w:rsid w:val="00573336"/>
    <w:rsid w:val="00574974"/>
    <w:rsid w:val="00574C3A"/>
    <w:rsid w:val="00576C3E"/>
    <w:rsid w:val="00580435"/>
    <w:rsid w:val="00580A30"/>
    <w:rsid w:val="00582894"/>
    <w:rsid w:val="00582B89"/>
    <w:rsid w:val="00583117"/>
    <w:rsid w:val="0058317D"/>
    <w:rsid w:val="00583802"/>
    <w:rsid w:val="005876D6"/>
    <w:rsid w:val="005911A6"/>
    <w:rsid w:val="0059195B"/>
    <w:rsid w:val="00592E45"/>
    <w:rsid w:val="005949ED"/>
    <w:rsid w:val="005956A6"/>
    <w:rsid w:val="00595A00"/>
    <w:rsid w:val="005966F7"/>
    <w:rsid w:val="00596DC1"/>
    <w:rsid w:val="00597225"/>
    <w:rsid w:val="00597230"/>
    <w:rsid w:val="005972B5"/>
    <w:rsid w:val="005A01E9"/>
    <w:rsid w:val="005A1342"/>
    <w:rsid w:val="005A1A42"/>
    <w:rsid w:val="005A213C"/>
    <w:rsid w:val="005A25F8"/>
    <w:rsid w:val="005A29CE"/>
    <w:rsid w:val="005A2E4D"/>
    <w:rsid w:val="005A3239"/>
    <w:rsid w:val="005A6735"/>
    <w:rsid w:val="005A7E6F"/>
    <w:rsid w:val="005B1AD9"/>
    <w:rsid w:val="005B2140"/>
    <w:rsid w:val="005B2C0B"/>
    <w:rsid w:val="005B3B14"/>
    <w:rsid w:val="005B4CDF"/>
    <w:rsid w:val="005B64A7"/>
    <w:rsid w:val="005B6DDE"/>
    <w:rsid w:val="005B7897"/>
    <w:rsid w:val="005C0706"/>
    <w:rsid w:val="005C0F72"/>
    <w:rsid w:val="005C29A8"/>
    <w:rsid w:val="005C3AF6"/>
    <w:rsid w:val="005C4551"/>
    <w:rsid w:val="005C6DC4"/>
    <w:rsid w:val="005C6FFB"/>
    <w:rsid w:val="005C718C"/>
    <w:rsid w:val="005C74D4"/>
    <w:rsid w:val="005D082E"/>
    <w:rsid w:val="005D0907"/>
    <w:rsid w:val="005D2C59"/>
    <w:rsid w:val="005D4858"/>
    <w:rsid w:val="005D4EFC"/>
    <w:rsid w:val="005D5119"/>
    <w:rsid w:val="005D6C03"/>
    <w:rsid w:val="005E0272"/>
    <w:rsid w:val="005E0707"/>
    <w:rsid w:val="005E16D9"/>
    <w:rsid w:val="005E1B90"/>
    <w:rsid w:val="005E3E2C"/>
    <w:rsid w:val="005E565A"/>
    <w:rsid w:val="005E6205"/>
    <w:rsid w:val="005F19BA"/>
    <w:rsid w:val="005F1EBF"/>
    <w:rsid w:val="005F209F"/>
    <w:rsid w:val="005F3664"/>
    <w:rsid w:val="005F45DA"/>
    <w:rsid w:val="005F4A78"/>
    <w:rsid w:val="005F72B8"/>
    <w:rsid w:val="006002D7"/>
    <w:rsid w:val="006008C8"/>
    <w:rsid w:val="00600F47"/>
    <w:rsid w:val="0060101E"/>
    <w:rsid w:val="00601EB5"/>
    <w:rsid w:val="0060639A"/>
    <w:rsid w:val="0061079A"/>
    <w:rsid w:val="00610D5F"/>
    <w:rsid w:val="0061201C"/>
    <w:rsid w:val="00612541"/>
    <w:rsid w:val="0061269D"/>
    <w:rsid w:val="006130AC"/>
    <w:rsid w:val="006133E5"/>
    <w:rsid w:val="00614313"/>
    <w:rsid w:val="0061472E"/>
    <w:rsid w:val="00614EEB"/>
    <w:rsid w:val="006150EE"/>
    <w:rsid w:val="006157E3"/>
    <w:rsid w:val="00616A21"/>
    <w:rsid w:val="00616DDC"/>
    <w:rsid w:val="0062019A"/>
    <w:rsid w:val="00620565"/>
    <w:rsid w:val="0062092A"/>
    <w:rsid w:val="00621102"/>
    <w:rsid w:val="00622A65"/>
    <w:rsid w:val="006239E9"/>
    <w:rsid w:val="00625AB2"/>
    <w:rsid w:val="00626129"/>
    <w:rsid w:val="006272CF"/>
    <w:rsid w:val="00630030"/>
    <w:rsid w:val="00630B3B"/>
    <w:rsid w:val="00630D0D"/>
    <w:rsid w:val="00630E13"/>
    <w:rsid w:val="00630F72"/>
    <w:rsid w:val="0063132D"/>
    <w:rsid w:val="00634405"/>
    <w:rsid w:val="00634AD2"/>
    <w:rsid w:val="00635912"/>
    <w:rsid w:val="006360D5"/>
    <w:rsid w:val="0063797F"/>
    <w:rsid w:val="00637C2E"/>
    <w:rsid w:val="006409EE"/>
    <w:rsid w:val="006418C6"/>
    <w:rsid w:val="0064197E"/>
    <w:rsid w:val="00642B20"/>
    <w:rsid w:val="0064323C"/>
    <w:rsid w:val="006435D5"/>
    <w:rsid w:val="00646614"/>
    <w:rsid w:val="006479B3"/>
    <w:rsid w:val="00652543"/>
    <w:rsid w:val="0065261F"/>
    <w:rsid w:val="006533A1"/>
    <w:rsid w:val="00653439"/>
    <w:rsid w:val="0065373E"/>
    <w:rsid w:val="0065525F"/>
    <w:rsid w:val="006552F3"/>
    <w:rsid w:val="0065556C"/>
    <w:rsid w:val="00656432"/>
    <w:rsid w:val="00656554"/>
    <w:rsid w:val="00660AB5"/>
    <w:rsid w:val="0066384E"/>
    <w:rsid w:val="00663E10"/>
    <w:rsid w:val="0066435D"/>
    <w:rsid w:val="00664BA9"/>
    <w:rsid w:val="00665C1F"/>
    <w:rsid w:val="006672CA"/>
    <w:rsid w:val="006715E5"/>
    <w:rsid w:val="00672EB1"/>
    <w:rsid w:val="0067303E"/>
    <w:rsid w:val="006736D4"/>
    <w:rsid w:val="00673860"/>
    <w:rsid w:val="00674353"/>
    <w:rsid w:val="00675D7D"/>
    <w:rsid w:val="00676F25"/>
    <w:rsid w:val="00680D48"/>
    <w:rsid w:val="00681200"/>
    <w:rsid w:val="00681B89"/>
    <w:rsid w:val="00681C5E"/>
    <w:rsid w:val="00682261"/>
    <w:rsid w:val="00683955"/>
    <w:rsid w:val="00683BAB"/>
    <w:rsid w:val="006861B1"/>
    <w:rsid w:val="006869AE"/>
    <w:rsid w:val="00687AD9"/>
    <w:rsid w:val="00690610"/>
    <w:rsid w:val="006916DD"/>
    <w:rsid w:val="006919EA"/>
    <w:rsid w:val="006925A4"/>
    <w:rsid w:val="00692DB2"/>
    <w:rsid w:val="00695218"/>
    <w:rsid w:val="0069716A"/>
    <w:rsid w:val="006A20C0"/>
    <w:rsid w:val="006A2EF5"/>
    <w:rsid w:val="006A3F58"/>
    <w:rsid w:val="006A4446"/>
    <w:rsid w:val="006A459E"/>
    <w:rsid w:val="006A699F"/>
    <w:rsid w:val="006A6FF1"/>
    <w:rsid w:val="006A7E8C"/>
    <w:rsid w:val="006B139A"/>
    <w:rsid w:val="006B417E"/>
    <w:rsid w:val="006B4C57"/>
    <w:rsid w:val="006B75B9"/>
    <w:rsid w:val="006B7881"/>
    <w:rsid w:val="006B7A16"/>
    <w:rsid w:val="006B7E13"/>
    <w:rsid w:val="006B7EDD"/>
    <w:rsid w:val="006C1B03"/>
    <w:rsid w:val="006C3762"/>
    <w:rsid w:val="006C3BC6"/>
    <w:rsid w:val="006C4F51"/>
    <w:rsid w:val="006C54F2"/>
    <w:rsid w:val="006C5AED"/>
    <w:rsid w:val="006C5BC8"/>
    <w:rsid w:val="006D06B2"/>
    <w:rsid w:val="006D0C9B"/>
    <w:rsid w:val="006D3E83"/>
    <w:rsid w:val="006D46CE"/>
    <w:rsid w:val="006D7F03"/>
    <w:rsid w:val="006E0586"/>
    <w:rsid w:val="006E0CE2"/>
    <w:rsid w:val="006E132A"/>
    <w:rsid w:val="006E1A8B"/>
    <w:rsid w:val="006E2441"/>
    <w:rsid w:val="006E3738"/>
    <w:rsid w:val="006E5B32"/>
    <w:rsid w:val="006E74B6"/>
    <w:rsid w:val="006E7E37"/>
    <w:rsid w:val="006F09E3"/>
    <w:rsid w:val="006F0D0E"/>
    <w:rsid w:val="006F20CD"/>
    <w:rsid w:val="006F2510"/>
    <w:rsid w:val="006F26BD"/>
    <w:rsid w:val="006F2BDF"/>
    <w:rsid w:val="006F3883"/>
    <w:rsid w:val="006F55C5"/>
    <w:rsid w:val="006F6C7B"/>
    <w:rsid w:val="006F6CA5"/>
    <w:rsid w:val="006F7398"/>
    <w:rsid w:val="006F77AD"/>
    <w:rsid w:val="00700565"/>
    <w:rsid w:val="00700BB6"/>
    <w:rsid w:val="00701252"/>
    <w:rsid w:val="007034B5"/>
    <w:rsid w:val="007038A3"/>
    <w:rsid w:val="007055B8"/>
    <w:rsid w:val="007066AE"/>
    <w:rsid w:val="00706BAF"/>
    <w:rsid w:val="00707D99"/>
    <w:rsid w:val="00711700"/>
    <w:rsid w:val="00711E60"/>
    <w:rsid w:val="007130EC"/>
    <w:rsid w:val="007144F5"/>
    <w:rsid w:val="007174B8"/>
    <w:rsid w:val="00717B49"/>
    <w:rsid w:val="00717F97"/>
    <w:rsid w:val="00720E86"/>
    <w:rsid w:val="007228D6"/>
    <w:rsid w:val="00722967"/>
    <w:rsid w:val="0072297C"/>
    <w:rsid w:val="00722E4A"/>
    <w:rsid w:val="00722FAB"/>
    <w:rsid w:val="007248BE"/>
    <w:rsid w:val="00725190"/>
    <w:rsid w:val="00727691"/>
    <w:rsid w:val="00727B06"/>
    <w:rsid w:val="00730758"/>
    <w:rsid w:val="00730AD0"/>
    <w:rsid w:val="00730D23"/>
    <w:rsid w:val="00730EF9"/>
    <w:rsid w:val="007317AF"/>
    <w:rsid w:val="00731912"/>
    <w:rsid w:val="007325DD"/>
    <w:rsid w:val="00733476"/>
    <w:rsid w:val="00733B6A"/>
    <w:rsid w:val="00734F5E"/>
    <w:rsid w:val="00735C0F"/>
    <w:rsid w:val="00736103"/>
    <w:rsid w:val="00737D22"/>
    <w:rsid w:val="007401D6"/>
    <w:rsid w:val="0074142F"/>
    <w:rsid w:val="00741471"/>
    <w:rsid w:val="0074542C"/>
    <w:rsid w:val="0074554F"/>
    <w:rsid w:val="00745F6A"/>
    <w:rsid w:val="0074644F"/>
    <w:rsid w:val="0075005E"/>
    <w:rsid w:val="0075367F"/>
    <w:rsid w:val="007551E8"/>
    <w:rsid w:val="00755742"/>
    <w:rsid w:val="00756391"/>
    <w:rsid w:val="0075664A"/>
    <w:rsid w:val="00756A3C"/>
    <w:rsid w:val="0075718F"/>
    <w:rsid w:val="0075758D"/>
    <w:rsid w:val="007616FB"/>
    <w:rsid w:val="00762577"/>
    <w:rsid w:val="007626EC"/>
    <w:rsid w:val="00767B3F"/>
    <w:rsid w:val="007700FC"/>
    <w:rsid w:val="00771836"/>
    <w:rsid w:val="00771C1D"/>
    <w:rsid w:val="00771FD3"/>
    <w:rsid w:val="007730A6"/>
    <w:rsid w:val="007750D2"/>
    <w:rsid w:val="00776BAB"/>
    <w:rsid w:val="0077744D"/>
    <w:rsid w:val="00780E6A"/>
    <w:rsid w:val="00781B87"/>
    <w:rsid w:val="00783658"/>
    <w:rsid w:val="00783C27"/>
    <w:rsid w:val="0078402F"/>
    <w:rsid w:val="0078483F"/>
    <w:rsid w:val="00784975"/>
    <w:rsid w:val="0079050A"/>
    <w:rsid w:val="0079057D"/>
    <w:rsid w:val="00790A93"/>
    <w:rsid w:val="007911F4"/>
    <w:rsid w:val="0079239C"/>
    <w:rsid w:val="00794967"/>
    <w:rsid w:val="00794C0A"/>
    <w:rsid w:val="00795047"/>
    <w:rsid w:val="00795337"/>
    <w:rsid w:val="007953B0"/>
    <w:rsid w:val="00795C11"/>
    <w:rsid w:val="00796286"/>
    <w:rsid w:val="007A08A5"/>
    <w:rsid w:val="007A15D2"/>
    <w:rsid w:val="007A1B09"/>
    <w:rsid w:val="007A2DEE"/>
    <w:rsid w:val="007A30B9"/>
    <w:rsid w:val="007A5975"/>
    <w:rsid w:val="007B0E78"/>
    <w:rsid w:val="007B107D"/>
    <w:rsid w:val="007B1648"/>
    <w:rsid w:val="007B2D9A"/>
    <w:rsid w:val="007B65F3"/>
    <w:rsid w:val="007B6BC5"/>
    <w:rsid w:val="007C022F"/>
    <w:rsid w:val="007C0855"/>
    <w:rsid w:val="007C22B7"/>
    <w:rsid w:val="007C27FC"/>
    <w:rsid w:val="007C2B56"/>
    <w:rsid w:val="007C36C1"/>
    <w:rsid w:val="007C54E2"/>
    <w:rsid w:val="007C55DE"/>
    <w:rsid w:val="007D0E3A"/>
    <w:rsid w:val="007D1D62"/>
    <w:rsid w:val="007D1EF5"/>
    <w:rsid w:val="007D517D"/>
    <w:rsid w:val="007D688B"/>
    <w:rsid w:val="007D76B1"/>
    <w:rsid w:val="007D7FFD"/>
    <w:rsid w:val="007E0579"/>
    <w:rsid w:val="007E1DF7"/>
    <w:rsid w:val="007E3860"/>
    <w:rsid w:val="007E3F71"/>
    <w:rsid w:val="007E4B57"/>
    <w:rsid w:val="007E4C4D"/>
    <w:rsid w:val="007E5646"/>
    <w:rsid w:val="007E5B14"/>
    <w:rsid w:val="007E62E6"/>
    <w:rsid w:val="007E7E9B"/>
    <w:rsid w:val="007F02E1"/>
    <w:rsid w:val="007F0F33"/>
    <w:rsid w:val="007F1084"/>
    <w:rsid w:val="007F1BEC"/>
    <w:rsid w:val="007F3B37"/>
    <w:rsid w:val="007F60D0"/>
    <w:rsid w:val="007F641F"/>
    <w:rsid w:val="007F676C"/>
    <w:rsid w:val="007F726B"/>
    <w:rsid w:val="008006DD"/>
    <w:rsid w:val="00801A8D"/>
    <w:rsid w:val="00801DA5"/>
    <w:rsid w:val="008046C3"/>
    <w:rsid w:val="00804A8B"/>
    <w:rsid w:val="00804F7E"/>
    <w:rsid w:val="00806788"/>
    <w:rsid w:val="0080684A"/>
    <w:rsid w:val="008078A2"/>
    <w:rsid w:val="0081045B"/>
    <w:rsid w:val="00810608"/>
    <w:rsid w:val="00812477"/>
    <w:rsid w:val="00812EFA"/>
    <w:rsid w:val="0081300A"/>
    <w:rsid w:val="0081438A"/>
    <w:rsid w:val="0081591F"/>
    <w:rsid w:val="0081621F"/>
    <w:rsid w:val="00820464"/>
    <w:rsid w:val="0082053B"/>
    <w:rsid w:val="00820A3B"/>
    <w:rsid w:val="00820D0A"/>
    <w:rsid w:val="008220EE"/>
    <w:rsid w:val="00822812"/>
    <w:rsid w:val="00822DBC"/>
    <w:rsid w:val="00823814"/>
    <w:rsid w:val="008240FA"/>
    <w:rsid w:val="00831D0D"/>
    <w:rsid w:val="00832806"/>
    <w:rsid w:val="00832913"/>
    <w:rsid w:val="00832D2D"/>
    <w:rsid w:val="00832D6F"/>
    <w:rsid w:val="008355B2"/>
    <w:rsid w:val="00835C36"/>
    <w:rsid w:val="008378C1"/>
    <w:rsid w:val="00837A13"/>
    <w:rsid w:val="008401E7"/>
    <w:rsid w:val="00840307"/>
    <w:rsid w:val="008410C3"/>
    <w:rsid w:val="0084197E"/>
    <w:rsid w:val="00841A0A"/>
    <w:rsid w:val="00841B72"/>
    <w:rsid w:val="0084263D"/>
    <w:rsid w:val="008431D1"/>
    <w:rsid w:val="00844483"/>
    <w:rsid w:val="00846B05"/>
    <w:rsid w:val="0084716D"/>
    <w:rsid w:val="00847372"/>
    <w:rsid w:val="00847A5F"/>
    <w:rsid w:val="0085007D"/>
    <w:rsid w:val="00850B19"/>
    <w:rsid w:val="008520F4"/>
    <w:rsid w:val="00852901"/>
    <w:rsid w:val="00856D55"/>
    <w:rsid w:val="00856F39"/>
    <w:rsid w:val="0085783C"/>
    <w:rsid w:val="00857DC3"/>
    <w:rsid w:val="00862D9D"/>
    <w:rsid w:val="00863B0C"/>
    <w:rsid w:val="00864962"/>
    <w:rsid w:val="00866382"/>
    <w:rsid w:val="00870DA4"/>
    <w:rsid w:val="008719FD"/>
    <w:rsid w:val="00873948"/>
    <w:rsid w:val="0087452E"/>
    <w:rsid w:val="00874611"/>
    <w:rsid w:val="008748C9"/>
    <w:rsid w:val="0087550A"/>
    <w:rsid w:val="008803BD"/>
    <w:rsid w:val="00880884"/>
    <w:rsid w:val="00880EBC"/>
    <w:rsid w:val="00880F70"/>
    <w:rsid w:val="008822AA"/>
    <w:rsid w:val="00883327"/>
    <w:rsid w:val="00883459"/>
    <w:rsid w:val="0088457F"/>
    <w:rsid w:val="008869B8"/>
    <w:rsid w:val="00886F9E"/>
    <w:rsid w:val="00887768"/>
    <w:rsid w:val="00887FD8"/>
    <w:rsid w:val="00890945"/>
    <w:rsid w:val="0089130C"/>
    <w:rsid w:val="00893B8B"/>
    <w:rsid w:val="00893C79"/>
    <w:rsid w:val="0089795E"/>
    <w:rsid w:val="008A208D"/>
    <w:rsid w:val="008A2A30"/>
    <w:rsid w:val="008A2C01"/>
    <w:rsid w:val="008A3B4C"/>
    <w:rsid w:val="008A7322"/>
    <w:rsid w:val="008B00E3"/>
    <w:rsid w:val="008B08BF"/>
    <w:rsid w:val="008B0963"/>
    <w:rsid w:val="008B0E2F"/>
    <w:rsid w:val="008B14BA"/>
    <w:rsid w:val="008B462B"/>
    <w:rsid w:val="008B51E2"/>
    <w:rsid w:val="008B55D6"/>
    <w:rsid w:val="008B5883"/>
    <w:rsid w:val="008B5E3F"/>
    <w:rsid w:val="008B6025"/>
    <w:rsid w:val="008B627D"/>
    <w:rsid w:val="008B63C4"/>
    <w:rsid w:val="008B6FBA"/>
    <w:rsid w:val="008B7FC5"/>
    <w:rsid w:val="008C1504"/>
    <w:rsid w:val="008C1A65"/>
    <w:rsid w:val="008C2D03"/>
    <w:rsid w:val="008C4A57"/>
    <w:rsid w:val="008C4E96"/>
    <w:rsid w:val="008C5432"/>
    <w:rsid w:val="008C558B"/>
    <w:rsid w:val="008C5D2E"/>
    <w:rsid w:val="008C7144"/>
    <w:rsid w:val="008C78D0"/>
    <w:rsid w:val="008D03CC"/>
    <w:rsid w:val="008D16B2"/>
    <w:rsid w:val="008D2E72"/>
    <w:rsid w:val="008D4920"/>
    <w:rsid w:val="008D4982"/>
    <w:rsid w:val="008D4FC6"/>
    <w:rsid w:val="008D5643"/>
    <w:rsid w:val="008D5E15"/>
    <w:rsid w:val="008D5E3C"/>
    <w:rsid w:val="008D6107"/>
    <w:rsid w:val="008E078F"/>
    <w:rsid w:val="008E127D"/>
    <w:rsid w:val="008E14E0"/>
    <w:rsid w:val="008E1D99"/>
    <w:rsid w:val="008E212D"/>
    <w:rsid w:val="008E2826"/>
    <w:rsid w:val="008E2DB0"/>
    <w:rsid w:val="008E40BC"/>
    <w:rsid w:val="008E40DD"/>
    <w:rsid w:val="008E5907"/>
    <w:rsid w:val="008E7A11"/>
    <w:rsid w:val="008E7D8F"/>
    <w:rsid w:val="008E7EEF"/>
    <w:rsid w:val="008E7FDE"/>
    <w:rsid w:val="008F09F2"/>
    <w:rsid w:val="008F2B77"/>
    <w:rsid w:val="008F415A"/>
    <w:rsid w:val="008F4B74"/>
    <w:rsid w:val="008F5307"/>
    <w:rsid w:val="008F56A2"/>
    <w:rsid w:val="008F58F2"/>
    <w:rsid w:val="008F5E11"/>
    <w:rsid w:val="008F60AA"/>
    <w:rsid w:val="008F624A"/>
    <w:rsid w:val="008F74A6"/>
    <w:rsid w:val="0090012D"/>
    <w:rsid w:val="009010EB"/>
    <w:rsid w:val="0090165B"/>
    <w:rsid w:val="00902EA8"/>
    <w:rsid w:val="00903086"/>
    <w:rsid w:val="009049B0"/>
    <w:rsid w:val="00904C50"/>
    <w:rsid w:val="009053B1"/>
    <w:rsid w:val="009072A5"/>
    <w:rsid w:val="00907E70"/>
    <w:rsid w:val="00910222"/>
    <w:rsid w:val="0091045A"/>
    <w:rsid w:val="00910772"/>
    <w:rsid w:val="00913B59"/>
    <w:rsid w:val="00913F75"/>
    <w:rsid w:val="00915BB8"/>
    <w:rsid w:val="00916B20"/>
    <w:rsid w:val="0091720D"/>
    <w:rsid w:val="009203BA"/>
    <w:rsid w:val="009225A5"/>
    <w:rsid w:val="009228CB"/>
    <w:rsid w:val="0092367E"/>
    <w:rsid w:val="00924561"/>
    <w:rsid w:val="009260C8"/>
    <w:rsid w:val="00927431"/>
    <w:rsid w:val="009317C0"/>
    <w:rsid w:val="0093280F"/>
    <w:rsid w:val="00932F2B"/>
    <w:rsid w:val="0093371F"/>
    <w:rsid w:val="009344D4"/>
    <w:rsid w:val="00940308"/>
    <w:rsid w:val="009409C4"/>
    <w:rsid w:val="00941507"/>
    <w:rsid w:val="009431D3"/>
    <w:rsid w:val="00943862"/>
    <w:rsid w:val="009447AC"/>
    <w:rsid w:val="00944BA2"/>
    <w:rsid w:val="00946992"/>
    <w:rsid w:val="009471F9"/>
    <w:rsid w:val="0095000F"/>
    <w:rsid w:val="00950543"/>
    <w:rsid w:val="00950AF5"/>
    <w:rsid w:val="00951C17"/>
    <w:rsid w:val="009525B9"/>
    <w:rsid w:val="00953267"/>
    <w:rsid w:val="00954B57"/>
    <w:rsid w:val="009556C7"/>
    <w:rsid w:val="009568B0"/>
    <w:rsid w:val="0095770E"/>
    <w:rsid w:val="009578F6"/>
    <w:rsid w:val="00960CB8"/>
    <w:rsid w:val="00961156"/>
    <w:rsid w:val="009611F9"/>
    <w:rsid w:val="0096441D"/>
    <w:rsid w:val="00965414"/>
    <w:rsid w:val="00966334"/>
    <w:rsid w:val="00966704"/>
    <w:rsid w:val="00966725"/>
    <w:rsid w:val="00966913"/>
    <w:rsid w:val="0096758F"/>
    <w:rsid w:val="0097012A"/>
    <w:rsid w:val="009726AE"/>
    <w:rsid w:val="00972834"/>
    <w:rsid w:val="00975170"/>
    <w:rsid w:val="009769A3"/>
    <w:rsid w:val="0097706A"/>
    <w:rsid w:val="00977580"/>
    <w:rsid w:val="00977BBA"/>
    <w:rsid w:val="00980193"/>
    <w:rsid w:val="00980202"/>
    <w:rsid w:val="0098062D"/>
    <w:rsid w:val="00980958"/>
    <w:rsid w:val="009811CA"/>
    <w:rsid w:val="009830CD"/>
    <w:rsid w:val="00983EE6"/>
    <w:rsid w:val="00984A45"/>
    <w:rsid w:val="00984DE7"/>
    <w:rsid w:val="009903DA"/>
    <w:rsid w:val="0099160B"/>
    <w:rsid w:val="0099246F"/>
    <w:rsid w:val="00993404"/>
    <w:rsid w:val="0099407B"/>
    <w:rsid w:val="00995BD5"/>
    <w:rsid w:val="009961EE"/>
    <w:rsid w:val="00997BA9"/>
    <w:rsid w:val="009A0359"/>
    <w:rsid w:val="009A0738"/>
    <w:rsid w:val="009A0F26"/>
    <w:rsid w:val="009A1D36"/>
    <w:rsid w:val="009A311A"/>
    <w:rsid w:val="009A36FF"/>
    <w:rsid w:val="009A3AB6"/>
    <w:rsid w:val="009A3B94"/>
    <w:rsid w:val="009A5B10"/>
    <w:rsid w:val="009B0405"/>
    <w:rsid w:val="009B0499"/>
    <w:rsid w:val="009B05DF"/>
    <w:rsid w:val="009B1264"/>
    <w:rsid w:val="009B1DBD"/>
    <w:rsid w:val="009B2CD7"/>
    <w:rsid w:val="009B3246"/>
    <w:rsid w:val="009B431C"/>
    <w:rsid w:val="009B4B26"/>
    <w:rsid w:val="009B5BBC"/>
    <w:rsid w:val="009B6DEA"/>
    <w:rsid w:val="009B6EE5"/>
    <w:rsid w:val="009B72A3"/>
    <w:rsid w:val="009B79DB"/>
    <w:rsid w:val="009B7FFE"/>
    <w:rsid w:val="009C1701"/>
    <w:rsid w:val="009C1ADC"/>
    <w:rsid w:val="009C1B99"/>
    <w:rsid w:val="009C5B72"/>
    <w:rsid w:val="009C6979"/>
    <w:rsid w:val="009C7449"/>
    <w:rsid w:val="009C7806"/>
    <w:rsid w:val="009D09C8"/>
    <w:rsid w:val="009D11F5"/>
    <w:rsid w:val="009D1B55"/>
    <w:rsid w:val="009D2CCF"/>
    <w:rsid w:val="009D4264"/>
    <w:rsid w:val="009D6BB4"/>
    <w:rsid w:val="009E0403"/>
    <w:rsid w:val="009E0A7E"/>
    <w:rsid w:val="009E1723"/>
    <w:rsid w:val="009E1887"/>
    <w:rsid w:val="009E499E"/>
    <w:rsid w:val="009E4F91"/>
    <w:rsid w:val="009E7E30"/>
    <w:rsid w:val="009F2820"/>
    <w:rsid w:val="009F436A"/>
    <w:rsid w:val="009F6124"/>
    <w:rsid w:val="009F7F74"/>
    <w:rsid w:val="00A00326"/>
    <w:rsid w:val="00A0073D"/>
    <w:rsid w:val="00A013B1"/>
    <w:rsid w:val="00A02DAC"/>
    <w:rsid w:val="00A02DEA"/>
    <w:rsid w:val="00A0460F"/>
    <w:rsid w:val="00A0563F"/>
    <w:rsid w:val="00A06507"/>
    <w:rsid w:val="00A07560"/>
    <w:rsid w:val="00A07ABD"/>
    <w:rsid w:val="00A07CCF"/>
    <w:rsid w:val="00A10750"/>
    <w:rsid w:val="00A1195B"/>
    <w:rsid w:val="00A12619"/>
    <w:rsid w:val="00A1282C"/>
    <w:rsid w:val="00A13B80"/>
    <w:rsid w:val="00A143C7"/>
    <w:rsid w:val="00A16149"/>
    <w:rsid w:val="00A166BD"/>
    <w:rsid w:val="00A207BE"/>
    <w:rsid w:val="00A2128A"/>
    <w:rsid w:val="00A22F73"/>
    <w:rsid w:val="00A2300E"/>
    <w:rsid w:val="00A232CD"/>
    <w:rsid w:val="00A2399F"/>
    <w:rsid w:val="00A23E8D"/>
    <w:rsid w:val="00A24546"/>
    <w:rsid w:val="00A245D7"/>
    <w:rsid w:val="00A24BD6"/>
    <w:rsid w:val="00A24FA8"/>
    <w:rsid w:val="00A26AC0"/>
    <w:rsid w:val="00A26B7E"/>
    <w:rsid w:val="00A26F3F"/>
    <w:rsid w:val="00A27C7D"/>
    <w:rsid w:val="00A3031F"/>
    <w:rsid w:val="00A30BF5"/>
    <w:rsid w:val="00A32845"/>
    <w:rsid w:val="00A34155"/>
    <w:rsid w:val="00A34394"/>
    <w:rsid w:val="00A351BB"/>
    <w:rsid w:val="00A37293"/>
    <w:rsid w:val="00A40146"/>
    <w:rsid w:val="00A438BB"/>
    <w:rsid w:val="00A43D83"/>
    <w:rsid w:val="00A443D3"/>
    <w:rsid w:val="00A44B87"/>
    <w:rsid w:val="00A45B33"/>
    <w:rsid w:val="00A4615D"/>
    <w:rsid w:val="00A462C6"/>
    <w:rsid w:val="00A47F65"/>
    <w:rsid w:val="00A516E9"/>
    <w:rsid w:val="00A53030"/>
    <w:rsid w:val="00A5394C"/>
    <w:rsid w:val="00A54216"/>
    <w:rsid w:val="00A54C87"/>
    <w:rsid w:val="00A55746"/>
    <w:rsid w:val="00A55B88"/>
    <w:rsid w:val="00A56C50"/>
    <w:rsid w:val="00A608AE"/>
    <w:rsid w:val="00A609EE"/>
    <w:rsid w:val="00A60EA6"/>
    <w:rsid w:val="00A61D38"/>
    <w:rsid w:val="00A62B26"/>
    <w:rsid w:val="00A63AE8"/>
    <w:rsid w:val="00A63B52"/>
    <w:rsid w:val="00A64227"/>
    <w:rsid w:val="00A669BC"/>
    <w:rsid w:val="00A66ED5"/>
    <w:rsid w:val="00A67C66"/>
    <w:rsid w:val="00A7016D"/>
    <w:rsid w:val="00A702A1"/>
    <w:rsid w:val="00A75A4F"/>
    <w:rsid w:val="00A770BB"/>
    <w:rsid w:val="00A80B1B"/>
    <w:rsid w:val="00A80FBC"/>
    <w:rsid w:val="00A81E9D"/>
    <w:rsid w:val="00A82680"/>
    <w:rsid w:val="00A82FF9"/>
    <w:rsid w:val="00A849FF"/>
    <w:rsid w:val="00A879AD"/>
    <w:rsid w:val="00A9070B"/>
    <w:rsid w:val="00A91A89"/>
    <w:rsid w:val="00A9219A"/>
    <w:rsid w:val="00A92C2A"/>
    <w:rsid w:val="00A93419"/>
    <w:rsid w:val="00A938D8"/>
    <w:rsid w:val="00A95418"/>
    <w:rsid w:val="00A96CB6"/>
    <w:rsid w:val="00A97E26"/>
    <w:rsid w:val="00AA3522"/>
    <w:rsid w:val="00AA42BE"/>
    <w:rsid w:val="00AA50A6"/>
    <w:rsid w:val="00AA5461"/>
    <w:rsid w:val="00AA5BCC"/>
    <w:rsid w:val="00AA5ECF"/>
    <w:rsid w:val="00AA68A4"/>
    <w:rsid w:val="00AB07BB"/>
    <w:rsid w:val="00AB0CAB"/>
    <w:rsid w:val="00AB0EA4"/>
    <w:rsid w:val="00AB1422"/>
    <w:rsid w:val="00AB1723"/>
    <w:rsid w:val="00AB29BF"/>
    <w:rsid w:val="00AB3E7A"/>
    <w:rsid w:val="00AC0F7E"/>
    <w:rsid w:val="00AC14C5"/>
    <w:rsid w:val="00AC36DC"/>
    <w:rsid w:val="00AC37AE"/>
    <w:rsid w:val="00AC396B"/>
    <w:rsid w:val="00AC4EB8"/>
    <w:rsid w:val="00AC55AA"/>
    <w:rsid w:val="00AC5E32"/>
    <w:rsid w:val="00AC7D3C"/>
    <w:rsid w:val="00AD12C6"/>
    <w:rsid w:val="00AD192A"/>
    <w:rsid w:val="00AD24CD"/>
    <w:rsid w:val="00AD28A3"/>
    <w:rsid w:val="00AD306B"/>
    <w:rsid w:val="00AD315B"/>
    <w:rsid w:val="00AD42A2"/>
    <w:rsid w:val="00AD4AB9"/>
    <w:rsid w:val="00AD4BD9"/>
    <w:rsid w:val="00AD4D53"/>
    <w:rsid w:val="00AD5AAF"/>
    <w:rsid w:val="00AE0540"/>
    <w:rsid w:val="00AE12BC"/>
    <w:rsid w:val="00AE1991"/>
    <w:rsid w:val="00AE2A91"/>
    <w:rsid w:val="00AE2EBD"/>
    <w:rsid w:val="00AE2FA0"/>
    <w:rsid w:val="00AE496A"/>
    <w:rsid w:val="00AE4E79"/>
    <w:rsid w:val="00AE5100"/>
    <w:rsid w:val="00AE5449"/>
    <w:rsid w:val="00AE58FA"/>
    <w:rsid w:val="00AE6673"/>
    <w:rsid w:val="00AE6E3D"/>
    <w:rsid w:val="00AE728A"/>
    <w:rsid w:val="00AF0D24"/>
    <w:rsid w:val="00AF32B3"/>
    <w:rsid w:val="00AF3800"/>
    <w:rsid w:val="00AF3972"/>
    <w:rsid w:val="00AF69BE"/>
    <w:rsid w:val="00AF6D70"/>
    <w:rsid w:val="00AF72AF"/>
    <w:rsid w:val="00AF79BB"/>
    <w:rsid w:val="00B00379"/>
    <w:rsid w:val="00B017E4"/>
    <w:rsid w:val="00B01D4C"/>
    <w:rsid w:val="00B03054"/>
    <w:rsid w:val="00B05608"/>
    <w:rsid w:val="00B05791"/>
    <w:rsid w:val="00B07A8F"/>
    <w:rsid w:val="00B11764"/>
    <w:rsid w:val="00B123FF"/>
    <w:rsid w:val="00B12CA1"/>
    <w:rsid w:val="00B13528"/>
    <w:rsid w:val="00B13687"/>
    <w:rsid w:val="00B1402E"/>
    <w:rsid w:val="00B162F0"/>
    <w:rsid w:val="00B16EF4"/>
    <w:rsid w:val="00B175E0"/>
    <w:rsid w:val="00B21506"/>
    <w:rsid w:val="00B21DBE"/>
    <w:rsid w:val="00B2313C"/>
    <w:rsid w:val="00B23DEE"/>
    <w:rsid w:val="00B24682"/>
    <w:rsid w:val="00B2513E"/>
    <w:rsid w:val="00B25FBC"/>
    <w:rsid w:val="00B265CB"/>
    <w:rsid w:val="00B276D1"/>
    <w:rsid w:val="00B27EB0"/>
    <w:rsid w:val="00B307A0"/>
    <w:rsid w:val="00B30C76"/>
    <w:rsid w:val="00B319AD"/>
    <w:rsid w:val="00B32883"/>
    <w:rsid w:val="00B328DF"/>
    <w:rsid w:val="00B346E4"/>
    <w:rsid w:val="00B34DC9"/>
    <w:rsid w:val="00B352FE"/>
    <w:rsid w:val="00B3692C"/>
    <w:rsid w:val="00B370C8"/>
    <w:rsid w:val="00B37311"/>
    <w:rsid w:val="00B420A7"/>
    <w:rsid w:val="00B42467"/>
    <w:rsid w:val="00B450E0"/>
    <w:rsid w:val="00B50040"/>
    <w:rsid w:val="00B50333"/>
    <w:rsid w:val="00B5096E"/>
    <w:rsid w:val="00B51157"/>
    <w:rsid w:val="00B5352A"/>
    <w:rsid w:val="00B54B35"/>
    <w:rsid w:val="00B554F9"/>
    <w:rsid w:val="00B568A0"/>
    <w:rsid w:val="00B57B4E"/>
    <w:rsid w:val="00B57F02"/>
    <w:rsid w:val="00B57F04"/>
    <w:rsid w:val="00B57FBB"/>
    <w:rsid w:val="00B60224"/>
    <w:rsid w:val="00B6161C"/>
    <w:rsid w:val="00B618C7"/>
    <w:rsid w:val="00B629EE"/>
    <w:rsid w:val="00B62D0D"/>
    <w:rsid w:val="00B6389C"/>
    <w:rsid w:val="00B645F5"/>
    <w:rsid w:val="00B64722"/>
    <w:rsid w:val="00B65157"/>
    <w:rsid w:val="00B65812"/>
    <w:rsid w:val="00B66393"/>
    <w:rsid w:val="00B67216"/>
    <w:rsid w:val="00B70DAF"/>
    <w:rsid w:val="00B7234A"/>
    <w:rsid w:val="00B731EB"/>
    <w:rsid w:val="00B753A6"/>
    <w:rsid w:val="00B76526"/>
    <w:rsid w:val="00B77AA5"/>
    <w:rsid w:val="00B80CA5"/>
    <w:rsid w:val="00B81CF9"/>
    <w:rsid w:val="00B82795"/>
    <w:rsid w:val="00B83071"/>
    <w:rsid w:val="00B83511"/>
    <w:rsid w:val="00B8405A"/>
    <w:rsid w:val="00B85138"/>
    <w:rsid w:val="00B91319"/>
    <w:rsid w:val="00B91642"/>
    <w:rsid w:val="00B931C2"/>
    <w:rsid w:val="00B9372B"/>
    <w:rsid w:val="00B94072"/>
    <w:rsid w:val="00B94286"/>
    <w:rsid w:val="00B946AA"/>
    <w:rsid w:val="00B95A06"/>
    <w:rsid w:val="00B9785F"/>
    <w:rsid w:val="00B97973"/>
    <w:rsid w:val="00BA109E"/>
    <w:rsid w:val="00BA19B6"/>
    <w:rsid w:val="00BA2445"/>
    <w:rsid w:val="00BA3BEE"/>
    <w:rsid w:val="00BA4F65"/>
    <w:rsid w:val="00BA65BD"/>
    <w:rsid w:val="00BA6DD8"/>
    <w:rsid w:val="00BB0396"/>
    <w:rsid w:val="00BB1486"/>
    <w:rsid w:val="00BB1AF8"/>
    <w:rsid w:val="00BB2C1E"/>
    <w:rsid w:val="00BB5CDC"/>
    <w:rsid w:val="00BB6EF8"/>
    <w:rsid w:val="00BB7DF9"/>
    <w:rsid w:val="00BC11AA"/>
    <w:rsid w:val="00BC1CA1"/>
    <w:rsid w:val="00BC4321"/>
    <w:rsid w:val="00BC548F"/>
    <w:rsid w:val="00BC57B7"/>
    <w:rsid w:val="00BC749A"/>
    <w:rsid w:val="00BC7D5F"/>
    <w:rsid w:val="00BD0440"/>
    <w:rsid w:val="00BD057B"/>
    <w:rsid w:val="00BD196A"/>
    <w:rsid w:val="00BD1D03"/>
    <w:rsid w:val="00BD293D"/>
    <w:rsid w:val="00BD2B60"/>
    <w:rsid w:val="00BD3D90"/>
    <w:rsid w:val="00BD41E9"/>
    <w:rsid w:val="00BD7483"/>
    <w:rsid w:val="00BE006A"/>
    <w:rsid w:val="00BE080B"/>
    <w:rsid w:val="00BE08D5"/>
    <w:rsid w:val="00BE0B93"/>
    <w:rsid w:val="00BE0FFD"/>
    <w:rsid w:val="00BE209C"/>
    <w:rsid w:val="00BE22EC"/>
    <w:rsid w:val="00BE5B19"/>
    <w:rsid w:val="00BE63ED"/>
    <w:rsid w:val="00BE67D2"/>
    <w:rsid w:val="00BF0CFA"/>
    <w:rsid w:val="00BF1F67"/>
    <w:rsid w:val="00BF2F72"/>
    <w:rsid w:val="00BF4983"/>
    <w:rsid w:val="00BF50E5"/>
    <w:rsid w:val="00BF607A"/>
    <w:rsid w:val="00BF6862"/>
    <w:rsid w:val="00BF6F48"/>
    <w:rsid w:val="00C04311"/>
    <w:rsid w:val="00C04C46"/>
    <w:rsid w:val="00C0500A"/>
    <w:rsid w:val="00C1175E"/>
    <w:rsid w:val="00C119C2"/>
    <w:rsid w:val="00C12046"/>
    <w:rsid w:val="00C122DF"/>
    <w:rsid w:val="00C1282D"/>
    <w:rsid w:val="00C12FF9"/>
    <w:rsid w:val="00C13102"/>
    <w:rsid w:val="00C14D90"/>
    <w:rsid w:val="00C15D4C"/>
    <w:rsid w:val="00C17A54"/>
    <w:rsid w:val="00C209C5"/>
    <w:rsid w:val="00C20E22"/>
    <w:rsid w:val="00C21FDC"/>
    <w:rsid w:val="00C23E14"/>
    <w:rsid w:val="00C24632"/>
    <w:rsid w:val="00C25822"/>
    <w:rsid w:val="00C31947"/>
    <w:rsid w:val="00C32D36"/>
    <w:rsid w:val="00C33B63"/>
    <w:rsid w:val="00C34C63"/>
    <w:rsid w:val="00C350DE"/>
    <w:rsid w:val="00C35674"/>
    <w:rsid w:val="00C36134"/>
    <w:rsid w:val="00C36FC0"/>
    <w:rsid w:val="00C371FF"/>
    <w:rsid w:val="00C37844"/>
    <w:rsid w:val="00C37933"/>
    <w:rsid w:val="00C41875"/>
    <w:rsid w:val="00C42F1A"/>
    <w:rsid w:val="00C44DC5"/>
    <w:rsid w:val="00C4561C"/>
    <w:rsid w:val="00C46F6A"/>
    <w:rsid w:val="00C477E2"/>
    <w:rsid w:val="00C4794A"/>
    <w:rsid w:val="00C50622"/>
    <w:rsid w:val="00C53825"/>
    <w:rsid w:val="00C53A4B"/>
    <w:rsid w:val="00C54CE1"/>
    <w:rsid w:val="00C55131"/>
    <w:rsid w:val="00C56EF9"/>
    <w:rsid w:val="00C579CC"/>
    <w:rsid w:val="00C57BA6"/>
    <w:rsid w:val="00C605E8"/>
    <w:rsid w:val="00C63783"/>
    <w:rsid w:val="00C73BDF"/>
    <w:rsid w:val="00C745DB"/>
    <w:rsid w:val="00C75A19"/>
    <w:rsid w:val="00C771A7"/>
    <w:rsid w:val="00C80375"/>
    <w:rsid w:val="00C804CB"/>
    <w:rsid w:val="00C811A2"/>
    <w:rsid w:val="00C81582"/>
    <w:rsid w:val="00C824EB"/>
    <w:rsid w:val="00C84CE6"/>
    <w:rsid w:val="00C858B0"/>
    <w:rsid w:val="00C872BB"/>
    <w:rsid w:val="00C90DF0"/>
    <w:rsid w:val="00C9139C"/>
    <w:rsid w:val="00C9194B"/>
    <w:rsid w:val="00C91A6A"/>
    <w:rsid w:val="00C92487"/>
    <w:rsid w:val="00C93780"/>
    <w:rsid w:val="00C93D7F"/>
    <w:rsid w:val="00C93EBA"/>
    <w:rsid w:val="00C94E1D"/>
    <w:rsid w:val="00C9676F"/>
    <w:rsid w:val="00C973A7"/>
    <w:rsid w:val="00CA02AB"/>
    <w:rsid w:val="00CA1CD7"/>
    <w:rsid w:val="00CA249D"/>
    <w:rsid w:val="00CA33CA"/>
    <w:rsid w:val="00CA3A19"/>
    <w:rsid w:val="00CA3B9F"/>
    <w:rsid w:val="00CA3FFD"/>
    <w:rsid w:val="00CA5BA6"/>
    <w:rsid w:val="00CA6FE9"/>
    <w:rsid w:val="00CB131C"/>
    <w:rsid w:val="00CB1D94"/>
    <w:rsid w:val="00CB208A"/>
    <w:rsid w:val="00CB54D0"/>
    <w:rsid w:val="00CC0172"/>
    <w:rsid w:val="00CC0AD2"/>
    <w:rsid w:val="00CC0BB1"/>
    <w:rsid w:val="00CC0D2D"/>
    <w:rsid w:val="00CC10EB"/>
    <w:rsid w:val="00CC1690"/>
    <w:rsid w:val="00CC2392"/>
    <w:rsid w:val="00CC39C0"/>
    <w:rsid w:val="00CC63E6"/>
    <w:rsid w:val="00CC6CE5"/>
    <w:rsid w:val="00CC794B"/>
    <w:rsid w:val="00CC7EE7"/>
    <w:rsid w:val="00CD125F"/>
    <w:rsid w:val="00CD1ED6"/>
    <w:rsid w:val="00CD27F7"/>
    <w:rsid w:val="00CD5882"/>
    <w:rsid w:val="00CD6E5B"/>
    <w:rsid w:val="00CE322F"/>
    <w:rsid w:val="00CE3877"/>
    <w:rsid w:val="00CE3B01"/>
    <w:rsid w:val="00CE44E0"/>
    <w:rsid w:val="00CE5A97"/>
    <w:rsid w:val="00CE5BD7"/>
    <w:rsid w:val="00CE616C"/>
    <w:rsid w:val="00CF0809"/>
    <w:rsid w:val="00CF094D"/>
    <w:rsid w:val="00CF1F4D"/>
    <w:rsid w:val="00CF224E"/>
    <w:rsid w:val="00CF25B0"/>
    <w:rsid w:val="00CF2BDD"/>
    <w:rsid w:val="00CF2F54"/>
    <w:rsid w:val="00CF3FFD"/>
    <w:rsid w:val="00CF4213"/>
    <w:rsid w:val="00CF4651"/>
    <w:rsid w:val="00CF4E1F"/>
    <w:rsid w:val="00CF59D5"/>
    <w:rsid w:val="00D01DE5"/>
    <w:rsid w:val="00D01F97"/>
    <w:rsid w:val="00D02E65"/>
    <w:rsid w:val="00D0393A"/>
    <w:rsid w:val="00D04647"/>
    <w:rsid w:val="00D04C88"/>
    <w:rsid w:val="00D06AFF"/>
    <w:rsid w:val="00D073DC"/>
    <w:rsid w:val="00D07838"/>
    <w:rsid w:val="00D11B8F"/>
    <w:rsid w:val="00D11DCD"/>
    <w:rsid w:val="00D15210"/>
    <w:rsid w:val="00D1551A"/>
    <w:rsid w:val="00D15B1B"/>
    <w:rsid w:val="00D16BD3"/>
    <w:rsid w:val="00D20035"/>
    <w:rsid w:val="00D20248"/>
    <w:rsid w:val="00D212BB"/>
    <w:rsid w:val="00D21837"/>
    <w:rsid w:val="00D223F5"/>
    <w:rsid w:val="00D22C4C"/>
    <w:rsid w:val="00D23DB7"/>
    <w:rsid w:val="00D25974"/>
    <w:rsid w:val="00D306D8"/>
    <w:rsid w:val="00D315E3"/>
    <w:rsid w:val="00D31E50"/>
    <w:rsid w:val="00D322AB"/>
    <w:rsid w:val="00D331E7"/>
    <w:rsid w:val="00D34053"/>
    <w:rsid w:val="00D344A5"/>
    <w:rsid w:val="00D346A8"/>
    <w:rsid w:val="00D34ECE"/>
    <w:rsid w:val="00D36AA3"/>
    <w:rsid w:val="00D37224"/>
    <w:rsid w:val="00D40433"/>
    <w:rsid w:val="00D40C0E"/>
    <w:rsid w:val="00D42D8E"/>
    <w:rsid w:val="00D43DAE"/>
    <w:rsid w:val="00D44384"/>
    <w:rsid w:val="00D44CC3"/>
    <w:rsid w:val="00D45233"/>
    <w:rsid w:val="00D45BFE"/>
    <w:rsid w:val="00D45C01"/>
    <w:rsid w:val="00D46490"/>
    <w:rsid w:val="00D46689"/>
    <w:rsid w:val="00D46CD3"/>
    <w:rsid w:val="00D476CD"/>
    <w:rsid w:val="00D476E3"/>
    <w:rsid w:val="00D47B4C"/>
    <w:rsid w:val="00D5255A"/>
    <w:rsid w:val="00D525EE"/>
    <w:rsid w:val="00D52CE4"/>
    <w:rsid w:val="00D53669"/>
    <w:rsid w:val="00D53698"/>
    <w:rsid w:val="00D55722"/>
    <w:rsid w:val="00D570AF"/>
    <w:rsid w:val="00D60063"/>
    <w:rsid w:val="00D601BA"/>
    <w:rsid w:val="00D60865"/>
    <w:rsid w:val="00D608ED"/>
    <w:rsid w:val="00D62B23"/>
    <w:rsid w:val="00D636C3"/>
    <w:rsid w:val="00D63EFD"/>
    <w:rsid w:val="00D653AC"/>
    <w:rsid w:val="00D65CDA"/>
    <w:rsid w:val="00D66294"/>
    <w:rsid w:val="00D662A0"/>
    <w:rsid w:val="00D6735E"/>
    <w:rsid w:val="00D705D4"/>
    <w:rsid w:val="00D71872"/>
    <w:rsid w:val="00D73B60"/>
    <w:rsid w:val="00D73FB3"/>
    <w:rsid w:val="00D7401C"/>
    <w:rsid w:val="00D75B8B"/>
    <w:rsid w:val="00D7649B"/>
    <w:rsid w:val="00D76737"/>
    <w:rsid w:val="00D845C0"/>
    <w:rsid w:val="00D84C55"/>
    <w:rsid w:val="00D863BF"/>
    <w:rsid w:val="00D90528"/>
    <w:rsid w:val="00D92288"/>
    <w:rsid w:val="00D925F4"/>
    <w:rsid w:val="00D937A9"/>
    <w:rsid w:val="00D93E9C"/>
    <w:rsid w:val="00D94770"/>
    <w:rsid w:val="00D95489"/>
    <w:rsid w:val="00D95D07"/>
    <w:rsid w:val="00D96032"/>
    <w:rsid w:val="00D96341"/>
    <w:rsid w:val="00DA102E"/>
    <w:rsid w:val="00DA1362"/>
    <w:rsid w:val="00DA1681"/>
    <w:rsid w:val="00DA1E9D"/>
    <w:rsid w:val="00DA1FBB"/>
    <w:rsid w:val="00DA695B"/>
    <w:rsid w:val="00DA7B12"/>
    <w:rsid w:val="00DB05F5"/>
    <w:rsid w:val="00DB079B"/>
    <w:rsid w:val="00DB0C86"/>
    <w:rsid w:val="00DB1A5A"/>
    <w:rsid w:val="00DB1FA0"/>
    <w:rsid w:val="00DB3D4B"/>
    <w:rsid w:val="00DB5324"/>
    <w:rsid w:val="00DB6263"/>
    <w:rsid w:val="00DC00D6"/>
    <w:rsid w:val="00DC05D1"/>
    <w:rsid w:val="00DC19DE"/>
    <w:rsid w:val="00DC2AB0"/>
    <w:rsid w:val="00DC2BE1"/>
    <w:rsid w:val="00DC2D78"/>
    <w:rsid w:val="00DC2E89"/>
    <w:rsid w:val="00DC346D"/>
    <w:rsid w:val="00DC34EF"/>
    <w:rsid w:val="00DC5907"/>
    <w:rsid w:val="00DC6461"/>
    <w:rsid w:val="00DC6999"/>
    <w:rsid w:val="00DD276E"/>
    <w:rsid w:val="00DD33C5"/>
    <w:rsid w:val="00DD37CB"/>
    <w:rsid w:val="00DD5382"/>
    <w:rsid w:val="00DD61DC"/>
    <w:rsid w:val="00DD6220"/>
    <w:rsid w:val="00DD6B76"/>
    <w:rsid w:val="00DD7488"/>
    <w:rsid w:val="00DD7A8C"/>
    <w:rsid w:val="00DE072F"/>
    <w:rsid w:val="00DE1207"/>
    <w:rsid w:val="00DE129C"/>
    <w:rsid w:val="00DE1880"/>
    <w:rsid w:val="00DE1A02"/>
    <w:rsid w:val="00DE252F"/>
    <w:rsid w:val="00DE2C20"/>
    <w:rsid w:val="00DE34CA"/>
    <w:rsid w:val="00DE67BC"/>
    <w:rsid w:val="00DF092E"/>
    <w:rsid w:val="00DF0DA9"/>
    <w:rsid w:val="00DF1143"/>
    <w:rsid w:val="00DF16BC"/>
    <w:rsid w:val="00DF26B4"/>
    <w:rsid w:val="00DF4F71"/>
    <w:rsid w:val="00DF56E2"/>
    <w:rsid w:val="00DF6002"/>
    <w:rsid w:val="00DF6A19"/>
    <w:rsid w:val="00DF71C5"/>
    <w:rsid w:val="00DF7E9C"/>
    <w:rsid w:val="00E0068D"/>
    <w:rsid w:val="00E00CB0"/>
    <w:rsid w:val="00E01D3F"/>
    <w:rsid w:val="00E01F4F"/>
    <w:rsid w:val="00E02259"/>
    <w:rsid w:val="00E023BA"/>
    <w:rsid w:val="00E0298B"/>
    <w:rsid w:val="00E038CF"/>
    <w:rsid w:val="00E03B8A"/>
    <w:rsid w:val="00E03F6D"/>
    <w:rsid w:val="00E06314"/>
    <w:rsid w:val="00E11197"/>
    <w:rsid w:val="00E13F67"/>
    <w:rsid w:val="00E14F6F"/>
    <w:rsid w:val="00E15533"/>
    <w:rsid w:val="00E16AF0"/>
    <w:rsid w:val="00E17FCA"/>
    <w:rsid w:val="00E20C39"/>
    <w:rsid w:val="00E210E9"/>
    <w:rsid w:val="00E2141D"/>
    <w:rsid w:val="00E21C1E"/>
    <w:rsid w:val="00E2352C"/>
    <w:rsid w:val="00E24A34"/>
    <w:rsid w:val="00E24B61"/>
    <w:rsid w:val="00E26087"/>
    <w:rsid w:val="00E2689F"/>
    <w:rsid w:val="00E26E06"/>
    <w:rsid w:val="00E27E30"/>
    <w:rsid w:val="00E30CEC"/>
    <w:rsid w:val="00E3166E"/>
    <w:rsid w:val="00E3270B"/>
    <w:rsid w:val="00E32F23"/>
    <w:rsid w:val="00E32F48"/>
    <w:rsid w:val="00E375E9"/>
    <w:rsid w:val="00E37C6A"/>
    <w:rsid w:val="00E37DBC"/>
    <w:rsid w:val="00E37FF3"/>
    <w:rsid w:val="00E40C62"/>
    <w:rsid w:val="00E40DB0"/>
    <w:rsid w:val="00E40FE2"/>
    <w:rsid w:val="00E43B23"/>
    <w:rsid w:val="00E43EAA"/>
    <w:rsid w:val="00E443D1"/>
    <w:rsid w:val="00E4499E"/>
    <w:rsid w:val="00E4535D"/>
    <w:rsid w:val="00E51C36"/>
    <w:rsid w:val="00E5266C"/>
    <w:rsid w:val="00E53E06"/>
    <w:rsid w:val="00E5575D"/>
    <w:rsid w:val="00E562A3"/>
    <w:rsid w:val="00E6148A"/>
    <w:rsid w:val="00E635ED"/>
    <w:rsid w:val="00E6515E"/>
    <w:rsid w:val="00E6565B"/>
    <w:rsid w:val="00E65943"/>
    <w:rsid w:val="00E67941"/>
    <w:rsid w:val="00E710D5"/>
    <w:rsid w:val="00E71F6E"/>
    <w:rsid w:val="00E72517"/>
    <w:rsid w:val="00E72B63"/>
    <w:rsid w:val="00E72D63"/>
    <w:rsid w:val="00E73B58"/>
    <w:rsid w:val="00E74177"/>
    <w:rsid w:val="00E74BF0"/>
    <w:rsid w:val="00E768E3"/>
    <w:rsid w:val="00E76900"/>
    <w:rsid w:val="00E77319"/>
    <w:rsid w:val="00E77D63"/>
    <w:rsid w:val="00E80541"/>
    <w:rsid w:val="00E805AB"/>
    <w:rsid w:val="00E80EC4"/>
    <w:rsid w:val="00E82432"/>
    <w:rsid w:val="00E824D6"/>
    <w:rsid w:val="00E8287C"/>
    <w:rsid w:val="00E83B30"/>
    <w:rsid w:val="00E83F5F"/>
    <w:rsid w:val="00E842D9"/>
    <w:rsid w:val="00E84EAE"/>
    <w:rsid w:val="00E86A6F"/>
    <w:rsid w:val="00E9052B"/>
    <w:rsid w:val="00E910F6"/>
    <w:rsid w:val="00E937D0"/>
    <w:rsid w:val="00E94F99"/>
    <w:rsid w:val="00E95FA3"/>
    <w:rsid w:val="00E95FA5"/>
    <w:rsid w:val="00E96436"/>
    <w:rsid w:val="00E97088"/>
    <w:rsid w:val="00E97D67"/>
    <w:rsid w:val="00EA2A5F"/>
    <w:rsid w:val="00EA2B37"/>
    <w:rsid w:val="00EA4F85"/>
    <w:rsid w:val="00EA525C"/>
    <w:rsid w:val="00EA673D"/>
    <w:rsid w:val="00EB169A"/>
    <w:rsid w:val="00EB1A81"/>
    <w:rsid w:val="00EB1CB3"/>
    <w:rsid w:val="00EB1D8B"/>
    <w:rsid w:val="00EB3421"/>
    <w:rsid w:val="00EB46C6"/>
    <w:rsid w:val="00EB5073"/>
    <w:rsid w:val="00EB5FB2"/>
    <w:rsid w:val="00EB675B"/>
    <w:rsid w:val="00EC02B0"/>
    <w:rsid w:val="00EC0759"/>
    <w:rsid w:val="00EC2A26"/>
    <w:rsid w:val="00EC4579"/>
    <w:rsid w:val="00EC54AF"/>
    <w:rsid w:val="00EC582C"/>
    <w:rsid w:val="00EC58F8"/>
    <w:rsid w:val="00EC6806"/>
    <w:rsid w:val="00EC6C83"/>
    <w:rsid w:val="00EC7B6A"/>
    <w:rsid w:val="00EC7E91"/>
    <w:rsid w:val="00ED0576"/>
    <w:rsid w:val="00ED0A95"/>
    <w:rsid w:val="00ED3723"/>
    <w:rsid w:val="00ED3A37"/>
    <w:rsid w:val="00ED43E3"/>
    <w:rsid w:val="00ED58D0"/>
    <w:rsid w:val="00ED5DD1"/>
    <w:rsid w:val="00ED620F"/>
    <w:rsid w:val="00EE0127"/>
    <w:rsid w:val="00EE18E1"/>
    <w:rsid w:val="00EE1F7D"/>
    <w:rsid w:val="00EE3CB9"/>
    <w:rsid w:val="00EE7472"/>
    <w:rsid w:val="00EF0B28"/>
    <w:rsid w:val="00EF5C9B"/>
    <w:rsid w:val="00EF5EA7"/>
    <w:rsid w:val="00EF631D"/>
    <w:rsid w:val="00EF6E3C"/>
    <w:rsid w:val="00F00B01"/>
    <w:rsid w:val="00F00DBC"/>
    <w:rsid w:val="00F00ECC"/>
    <w:rsid w:val="00F0115E"/>
    <w:rsid w:val="00F03211"/>
    <w:rsid w:val="00F05CD9"/>
    <w:rsid w:val="00F0764E"/>
    <w:rsid w:val="00F07F19"/>
    <w:rsid w:val="00F12D6C"/>
    <w:rsid w:val="00F13651"/>
    <w:rsid w:val="00F14483"/>
    <w:rsid w:val="00F14DA5"/>
    <w:rsid w:val="00F15005"/>
    <w:rsid w:val="00F15D2F"/>
    <w:rsid w:val="00F16300"/>
    <w:rsid w:val="00F172F5"/>
    <w:rsid w:val="00F200AB"/>
    <w:rsid w:val="00F23D29"/>
    <w:rsid w:val="00F26066"/>
    <w:rsid w:val="00F272BE"/>
    <w:rsid w:val="00F30213"/>
    <w:rsid w:val="00F303F4"/>
    <w:rsid w:val="00F30654"/>
    <w:rsid w:val="00F32019"/>
    <w:rsid w:val="00F32ACB"/>
    <w:rsid w:val="00F33F14"/>
    <w:rsid w:val="00F350F1"/>
    <w:rsid w:val="00F3594D"/>
    <w:rsid w:val="00F379F2"/>
    <w:rsid w:val="00F37C4B"/>
    <w:rsid w:val="00F40A90"/>
    <w:rsid w:val="00F4237F"/>
    <w:rsid w:val="00F42CAF"/>
    <w:rsid w:val="00F43935"/>
    <w:rsid w:val="00F44C6D"/>
    <w:rsid w:val="00F4534C"/>
    <w:rsid w:val="00F45EDC"/>
    <w:rsid w:val="00F47946"/>
    <w:rsid w:val="00F50153"/>
    <w:rsid w:val="00F511FB"/>
    <w:rsid w:val="00F52453"/>
    <w:rsid w:val="00F52628"/>
    <w:rsid w:val="00F53C41"/>
    <w:rsid w:val="00F53D0C"/>
    <w:rsid w:val="00F53E52"/>
    <w:rsid w:val="00F5546F"/>
    <w:rsid w:val="00F560AB"/>
    <w:rsid w:val="00F6077D"/>
    <w:rsid w:val="00F60E69"/>
    <w:rsid w:val="00F63E1E"/>
    <w:rsid w:val="00F655E4"/>
    <w:rsid w:val="00F65DD7"/>
    <w:rsid w:val="00F6638E"/>
    <w:rsid w:val="00F66D5E"/>
    <w:rsid w:val="00F66ED5"/>
    <w:rsid w:val="00F67DC1"/>
    <w:rsid w:val="00F714E4"/>
    <w:rsid w:val="00F71BF6"/>
    <w:rsid w:val="00F72EDD"/>
    <w:rsid w:val="00F732E7"/>
    <w:rsid w:val="00F75D55"/>
    <w:rsid w:val="00F76F81"/>
    <w:rsid w:val="00F80408"/>
    <w:rsid w:val="00F83AEC"/>
    <w:rsid w:val="00F85E88"/>
    <w:rsid w:val="00F8699E"/>
    <w:rsid w:val="00F87B30"/>
    <w:rsid w:val="00F87FFD"/>
    <w:rsid w:val="00F92135"/>
    <w:rsid w:val="00F9383C"/>
    <w:rsid w:val="00F94B4C"/>
    <w:rsid w:val="00F95094"/>
    <w:rsid w:val="00F96079"/>
    <w:rsid w:val="00F96212"/>
    <w:rsid w:val="00F97D07"/>
    <w:rsid w:val="00FA077C"/>
    <w:rsid w:val="00FA0AE8"/>
    <w:rsid w:val="00FA0EC1"/>
    <w:rsid w:val="00FA1132"/>
    <w:rsid w:val="00FA2B23"/>
    <w:rsid w:val="00FA4D4F"/>
    <w:rsid w:val="00FA5DDB"/>
    <w:rsid w:val="00FA67FF"/>
    <w:rsid w:val="00FA6999"/>
    <w:rsid w:val="00FB08A0"/>
    <w:rsid w:val="00FB10F6"/>
    <w:rsid w:val="00FB13D0"/>
    <w:rsid w:val="00FB1809"/>
    <w:rsid w:val="00FB1ECE"/>
    <w:rsid w:val="00FB1FE2"/>
    <w:rsid w:val="00FB20BF"/>
    <w:rsid w:val="00FB37F0"/>
    <w:rsid w:val="00FB438B"/>
    <w:rsid w:val="00FB44E1"/>
    <w:rsid w:val="00FB6DCE"/>
    <w:rsid w:val="00FB77F7"/>
    <w:rsid w:val="00FB7BB8"/>
    <w:rsid w:val="00FC0376"/>
    <w:rsid w:val="00FC04B3"/>
    <w:rsid w:val="00FC3C7C"/>
    <w:rsid w:val="00FC492A"/>
    <w:rsid w:val="00FC4BC6"/>
    <w:rsid w:val="00FC5E49"/>
    <w:rsid w:val="00FC7BEC"/>
    <w:rsid w:val="00FD17E6"/>
    <w:rsid w:val="00FD2368"/>
    <w:rsid w:val="00FD3527"/>
    <w:rsid w:val="00FD3B28"/>
    <w:rsid w:val="00FD5A3A"/>
    <w:rsid w:val="00FE0092"/>
    <w:rsid w:val="00FE15F2"/>
    <w:rsid w:val="00FE1801"/>
    <w:rsid w:val="00FE28E9"/>
    <w:rsid w:val="00FE2AA5"/>
    <w:rsid w:val="00FE3694"/>
    <w:rsid w:val="00FE3EFF"/>
    <w:rsid w:val="00FE50E3"/>
    <w:rsid w:val="00FE5C26"/>
    <w:rsid w:val="00FF0135"/>
    <w:rsid w:val="00FF056D"/>
    <w:rsid w:val="00FF1AF3"/>
    <w:rsid w:val="00FF234F"/>
    <w:rsid w:val="00FF2CB7"/>
    <w:rsid w:val="00FF3987"/>
    <w:rsid w:val="00FF3CB7"/>
    <w:rsid w:val="00FF44C1"/>
    <w:rsid w:val="00FF50DA"/>
    <w:rsid w:val="00FF576A"/>
    <w:rsid w:val="00FF637A"/>
    <w:rsid w:val="00FF63F5"/>
    <w:rsid w:val="00FF7796"/>
    <w:rsid w:val="00FF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8D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318</Words>
  <Characters>1816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Леха</cp:lastModifiedBy>
  <cp:revision>4</cp:revision>
  <dcterms:created xsi:type="dcterms:W3CDTF">2012-11-06T03:00:00Z</dcterms:created>
  <dcterms:modified xsi:type="dcterms:W3CDTF">2012-12-02T16:43:00Z</dcterms:modified>
</cp:coreProperties>
</file>